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AD7B" w14:textId="49C80BC7" w:rsidR="00EE0752" w:rsidRPr="00763C33" w:rsidRDefault="00DE01EA" w:rsidP="00CE7191">
      <w:pPr>
        <w:pStyle w:val="Podnadpi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789FD2" wp14:editId="0FEF64DC">
                <wp:simplePos x="0" y="0"/>
                <wp:positionH relativeFrom="column">
                  <wp:posOffset>-942975</wp:posOffset>
                </wp:positionH>
                <wp:positionV relativeFrom="paragraph">
                  <wp:posOffset>-3478530</wp:posOffset>
                </wp:positionV>
                <wp:extent cx="7570800" cy="1404620"/>
                <wp:effectExtent l="0" t="0" r="0" b="254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82508" w14:textId="77777777" w:rsidR="00DE01EA" w:rsidRPr="00940E6D" w:rsidRDefault="00DE01EA" w:rsidP="00DE01EA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789FD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4.25pt;margin-top:-273.9pt;width:596.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" stroked="f">
                <v:textbox style="mso-fit-shape-to-text:t">
                  <w:txbxContent>
                    <w:p w14:paraId="1D182508" w14:textId="77777777" w:rsidR="00DE01EA" w:rsidRPr="00940E6D" w:rsidRDefault="00DE01EA" w:rsidP="00DE01EA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Kategorie"/>
          <w:tag w:val="Kategorie"/>
          <w:id w:val="824708363"/>
          <w:lock w:val="sdtLocked"/>
          <w:placeholder>
            <w:docPart w:val="FDB247A2FCD546C381B2684D98785FB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D25335">
            <w:t>Diplomová</w:t>
          </w:r>
          <w:r w:rsidR="003C0363" w:rsidRPr="00763C33">
            <w:t xml:space="preserve"> práce</w:t>
          </w:r>
        </w:sdtContent>
      </w:sdt>
    </w:p>
    <w:sdt>
      <w:sdtPr>
        <w:alias w:val="Název"/>
        <w:tag w:val="Název"/>
        <w:id w:val="822936949"/>
        <w:lock w:val="sdtLocked"/>
        <w:placeholder>
          <w:docPart w:val="F3FD8067A0C54BD7A83E49675CC1046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4BEC1529" w14:textId="62DB4672" w:rsidR="008B3990" w:rsidRPr="0011497C" w:rsidRDefault="001407DF" w:rsidP="00FC50F3">
          <w:pPr>
            <w:pStyle w:val="Nzev"/>
            <w:rPr>
              <w:rStyle w:val="NzevChar"/>
              <w:b/>
            </w:rPr>
          </w:pPr>
          <w:r>
            <w:t>{Název}</w:t>
          </w:r>
        </w:p>
      </w:sdtContent>
    </w:sdt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3E2C0F" w:rsidRPr="00B63449" w14:paraId="153CE1C4" w14:textId="77777777" w:rsidTr="001A326C">
        <w:tc>
          <w:tcPr>
            <w:tcW w:w="2000" w:type="pct"/>
          </w:tcPr>
          <w:p w14:paraId="3AF498B1" w14:textId="77777777" w:rsidR="003E2C0F" w:rsidRPr="00D30755" w:rsidRDefault="003E2C0F" w:rsidP="00CE7191">
            <w:pPr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Studijní program:</w:t>
            </w:r>
          </w:p>
        </w:tc>
        <w:tc>
          <w:tcPr>
            <w:tcW w:w="3000" w:type="pct"/>
          </w:tcPr>
          <w:p w14:paraId="54928D20" w14:textId="0845D63F" w:rsidR="003E2C0F" w:rsidRPr="00B63449" w:rsidRDefault="00B753BE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tudijní program"/>
                <w:tag w:val="Studijní program"/>
                <w:id w:val="-1774393425"/>
                <w:lock w:val="sdtLocked"/>
                <w:placeholder>
                  <w:docPart w:val="0750BDE6FB62472A89736F7D3A6D321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>
                <w:rPr>
                  <w:rStyle w:val="Zdraznn"/>
                </w:rPr>
              </w:sdtEndPr>
              <w:sdtContent>
                <w:r w:rsidR="00500E14">
                  <w:rPr>
                    <w:rStyle w:val="Zdraznn"/>
                  </w:rPr>
                  <w:t>{Studijní program}</w:t>
                </w:r>
              </w:sdtContent>
            </w:sdt>
          </w:p>
        </w:tc>
      </w:tr>
      <w:tr w:rsidR="003E2C0F" w:rsidRPr="00B63449" w14:paraId="42E978AA" w14:textId="77777777" w:rsidTr="001A326C">
        <w:tc>
          <w:tcPr>
            <w:tcW w:w="2000" w:type="pct"/>
          </w:tcPr>
          <w:p w14:paraId="4A8CD316" w14:textId="77777777" w:rsidR="003E2C0F" w:rsidRPr="00D30755" w:rsidRDefault="003E2C0F" w:rsidP="00CE7191">
            <w:pPr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Autor práce: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-387180679"/>
              <w:lock w:val="sdtLocked"/>
              <w:placeholder>
                <w:docPart w:val="86FBAA09001B452CA3A62577F3407B1F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intenzivn"/>
              </w:rPr>
            </w:sdtEndPr>
            <w:sdtContent>
              <w:p w14:paraId="178ACD0F" w14:textId="6AB21857" w:rsidR="003E2C0F" w:rsidRPr="00B63449" w:rsidRDefault="001C1417" w:rsidP="00CE7191">
                <w:pPr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3E2C0F" w:rsidRPr="00B63449" w14:paraId="4211C1B3" w14:textId="77777777" w:rsidTr="001A326C">
        <w:tc>
          <w:tcPr>
            <w:tcW w:w="2000" w:type="pct"/>
          </w:tcPr>
          <w:p w14:paraId="11C6DECA" w14:textId="77777777" w:rsidR="003E2C0F" w:rsidRPr="00D30755" w:rsidRDefault="003E2C0F" w:rsidP="00CE7191">
            <w:pPr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id w:val="1608614562"/>
            <w:placeholder>
              <w:docPart w:val="DefaultPlaceholder_-1854013440"/>
            </w:placeholder>
          </w:sdtPr>
          <w:sdtEndPr>
            <w:rPr>
              <w:rStyle w:val="Zdraznn"/>
            </w:rPr>
          </w:sdtEndPr>
          <w:sdtContent>
            <w:sdt>
              <w:sdtPr>
                <w:rPr>
                  <w:rStyle w:val="Zdraznn"/>
                </w:rPr>
                <w:alias w:val="Vedoucí"/>
                <w:tag w:val="Vedoucí"/>
                <w:id w:val="-2089843050"/>
                <w:lock w:val="sdtLocked"/>
                <w:placeholder>
                  <w:docPart w:val="A1007C0602784DBA92E9D0C9D91F66B7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EndPr>
                <w:rPr>
                  <w:rStyle w:val="Zdraznn"/>
                </w:rPr>
              </w:sdtEndPr>
              <w:sdtContent>
                <w:tc>
                  <w:tcPr>
                    <w:tcW w:w="3000" w:type="pct"/>
                  </w:tcPr>
                  <w:p w14:paraId="155D945F" w14:textId="7256317C" w:rsidR="003E2C0F" w:rsidRPr="00B63449" w:rsidRDefault="00F7257F" w:rsidP="00CE7191">
                    <w:pPr>
                      <w:rPr>
                        <w:rStyle w:val="Zdraznn"/>
                      </w:rPr>
                    </w:pPr>
                    <w:r>
                      <w:rPr>
                        <w:rStyle w:val="Zdraznn"/>
                      </w:rPr>
                      <w:t>{Vedoucí}</w:t>
                    </w:r>
                  </w:p>
                </w:tc>
              </w:sdtContent>
            </w:sdt>
          </w:sdtContent>
        </w:sdt>
      </w:tr>
      <w:tr w:rsidR="000E45CB" w:rsidRPr="00B63449" w14:paraId="0637BCA7" w14:textId="77777777" w:rsidTr="001A326C">
        <w:tc>
          <w:tcPr>
            <w:tcW w:w="2000" w:type="pct"/>
          </w:tcPr>
          <w:p w14:paraId="3E40CAEA" w14:textId="77777777" w:rsidR="000E45CB" w:rsidRPr="00D30755" w:rsidRDefault="000E45CB" w:rsidP="00CE7191">
            <w:pPr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1998999598"/>
            <w:lock w:val="sdtLocked"/>
            <w:placeholder>
              <w:docPart w:val="2E34C66F511F488C93ACA91CF8096A86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56B55982" w14:textId="46FA685A" w:rsidR="000E45CB" w:rsidRPr="00BF09A3" w:rsidRDefault="00F7257F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785C72" w:rsidRPr="00B63449" w14:paraId="7406A8B8" w14:textId="77777777" w:rsidTr="001A326C">
        <w:tc>
          <w:tcPr>
            <w:tcW w:w="2000" w:type="pct"/>
          </w:tcPr>
          <w:p w14:paraId="450F4E3E" w14:textId="77777777" w:rsidR="00785C72" w:rsidRDefault="00785C72" w:rsidP="005F0047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77398094" w14:textId="77777777" w:rsidR="00785C72" w:rsidRDefault="00785C72" w:rsidP="005F0047">
            <w:pPr>
              <w:rPr>
                <w:rStyle w:val="Zdraznn"/>
              </w:rPr>
            </w:pPr>
          </w:p>
        </w:tc>
      </w:tr>
      <w:tr w:rsidR="001A326C" w:rsidRPr="00B63449" w14:paraId="1C118839" w14:textId="77777777" w:rsidTr="001A326C">
        <w:tc>
          <w:tcPr>
            <w:tcW w:w="2000" w:type="pct"/>
          </w:tcPr>
          <w:p w14:paraId="234CFFC7" w14:textId="1BE1DD38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</w:t>
            </w:r>
            <w:r w:rsidR="00EA6F8B">
              <w:rPr>
                <w:rStyle w:val="Zdraznn"/>
                <w:i/>
                <w:iCs w:val="0"/>
              </w:rPr>
              <w:t>nt</w:t>
            </w:r>
            <w:r>
              <w:rPr>
                <w:rStyle w:val="Zdraznn"/>
                <w:i/>
                <w:iCs w:val="0"/>
              </w:rPr>
              <w:t xml:space="preserve"> práce:</w:t>
            </w:r>
          </w:p>
        </w:tc>
        <w:tc>
          <w:tcPr>
            <w:tcW w:w="3000" w:type="pct"/>
          </w:tcPr>
          <w:p w14:paraId="5BFD361B" w14:textId="2846FF2B" w:rsidR="001A326C" w:rsidRPr="001A326C" w:rsidRDefault="00B753BE" w:rsidP="001A326C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1834296199"/>
                <w:placeholder>
                  <w:docPart w:val="CD1098B6A7594EEAB1A70542093EC21D"/>
                </w:placeholder>
              </w:sdtPr>
              <w:sdtEndPr>
                <w:rPr>
                  <w:rStyle w:val="Zdraznn"/>
                </w:rPr>
              </w:sdtEndPr>
              <w:sdtContent>
                <w:r w:rsidR="000A5D6C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1A326C" w:rsidRPr="00B63449" w14:paraId="48752D44" w14:textId="77777777" w:rsidTr="001A326C">
        <w:tc>
          <w:tcPr>
            <w:tcW w:w="2000" w:type="pct"/>
          </w:tcPr>
          <w:p w14:paraId="0A62002B" w14:textId="77777777" w:rsidR="001A326C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525756845"/>
              <w:placeholder>
                <w:docPart w:val="9F4279A48BE644FA82B4592FA622EA57"/>
              </w:placeholder>
              <w:dataBinding w:xpath="/ns0:EnhancedDocProps[1]/ns0:Studijní_obor[1]" w:storeItemID="{C05F2463-C7BC-4097-983F-068B7F02C9C6}"/>
              <w:text/>
            </w:sdtPr>
            <w:sdtEndPr>
              <w:rPr>
                <w:rStyle w:val="Zdraznn"/>
              </w:rPr>
            </w:sdtEndPr>
            <w:sdtContent>
              <w:p w14:paraId="6CAD1E6D" w14:textId="626DC9C9" w:rsidR="001A326C" w:rsidRPr="00B63449" w:rsidRDefault="000A5D6C" w:rsidP="001A326C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1A326C" w:rsidRPr="00B63449" w14:paraId="08D83155" w14:textId="77777777" w:rsidTr="001A326C">
        <w:tc>
          <w:tcPr>
            <w:tcW w:w="2000" w:type="pct"/>
          </w:tcPr>
          <w:p w14:paraId="77B8F030" w14:textId="77777777" w:rsidR="001A326C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CE358F4" w14:textId="2DB07ABE" w:rsidR="001A326C" w:rsidRDefault="001A326C" w:rsidP="001A326C">
            <w:pPr>
              <w:rPr>
                <w:rStyle w:val="Zdraznn"/>
              </w:rPr>
            </w:pPr>
          </w:p>
        </w:tc>
      </w:tr>
      <w:tr w:rsidR="001A326C" w:rsidRPr="00B63449" w14:paraId="245F9A37" w14:textId="77777777" w:rsidTr="001A326C">
        <w:tc>
          <w:tcPr>
            <w:tcW w:w="2000" w:type="pct"/>
          </w:tcPr>
          <w:p w14:paraId="67A3A116" w14:textId="77777777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B67B38B" w14:textId="77777777" w:rsidR="001A326C" w:rsidRPr="00B63449" w:rsidRDefault="001A326C" w:rsidP="001A326C">
            <w:pPr>
              <w:rPr>
                <w:rStyle w:val="Zdraznn"/>
              </w:rPr>
            </w:pPr>
            <w:r w:rsidRPr="00B63449">
              <w:rPr>
                <w:rStyle w:val="Zdraznn"/>
              </w:rPr>
              <w:t xml:space="preserve">Liberec </w:t>
            </w:r>
            <w:sdt>
              <w:sdtPr>
                <w:rPr>
                  <w:rStyle w:val="Zdraznn"/>
                </w:rPr>
                <w:alias w:val="Datum zadání"/>
                <w:tag w:val="Datum zadání"/>
                <w:id w:val="-2106635709"/>
                <w:lock w:val="sdtLocked"/>
                <w:placeholder>
                  <w:docPart w:val="079A79A6EA1C484B9099D551524B2C5D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>
                  <w:rPr>
                    <w:rStyle w:val="Zdraznn"/>
                  </w:rPr>
                  <w:t>{Datum zadání}</w:t>
                </w:r>
              </w:sdtContent>
            </w:sdt>
          </w:p>
        </w:tc>
      </w:tr>
    </w:tbl>
    <w:p w14:paraId="02ABE4BC" w14:textId="77777777" w:rsidR="003B107A" w:rsidRDefault="003B107A" w:rsidP="00CE7191">
      <w:pPr>
        <w:sectPr w:rsidR="003B107A" w:rsidSect="00785C72">
          <w:headerReference w:type="even" r:id="rId11"/>
          <w:headerReference w:type="default" r:id="rId12"/>
          <w:pgSz w:w="11906" w:h="16838"/>
          <w:pgMar w:top="11340" w:right="1418" w:bottom="1134" w:left="1418" w:header="709" w:footer="709" w:gutter="0"/>
          <w:cols w:space="708"/>
          <w:docGrid w:linePitch="360"/>
        </w:sectPr>
      </w:pPr>
    </w:p>
    <w:p w14:paraId="1772AEFB" w14:textId="4A5F108C" w:rsidR="007C4050" w:rsidRDefault="00DE01EA" w:rsidP="00CE7191">
      <w:pPr>
        <w:pStyle w:val="Podnadpis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0AA61F" wp14:editId="7D61F444">
                <wp:simplePos x="0" y="0"/>
                <wp:positionH relativeFrom="column">
                  <wp:posOffset>-895350</wp:posOffset>
                </wp:positionH>
                <wp:positionV relativeFrom="paragraph">
                  <wp:posOffset>-2040255</wp:posOffset>
                </wp:positionV>
                <wp:extent cx="7570800" cy="1404620"/>
                <wp:effectExtent l="0" t="0" r="0" b="254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CF2A8" w14:textId="77777777" w:rsidR="00DE01EA" w:rsidRPr="00940E6D" w:rsidRDefault="00DE01EA" w:rsidP="00DE01EA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AA61F" id="_x0000_s1027" type="#_x0000_t202" style="position:absolute;left:0;text-align:left;margin-left:-70.5pt;margin-top:-160.65pt;width:596.1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" stroked="f">
                <v:textbox style="mso-fit-shape-to-text:t">
                  <w:txbxContent>
                    <w:p w14:paraId="6DFCF2A8" w14:textId="77777777" w:rsidR="00DE01EA" w:rsidRPr="00940E6D" w:rsidRDefault="00DE01EA" w:rsidP="00DE01EA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  <w:r w:rsidR="007C4050" w:rsidRPr="002E28F0">
        <w:t xml:space="preserve">Zadání </w:t>
      </w:r>
      <w:r w:rsidR="00D25335">
        <w:t>diplomové</w:t>
      </w:r>
      <w:r w:rsidR="007C4050" w:rsidRPr="002E28F0">
        <w:t xml:space="preserve"> práce</w:t>
      </w:r>
    </w:p>
    <w:p w14:paraId="25AF8CE2" w14:textId="54D6AC9D" w:rsidR="001D7B0F" w:rsidRPr="00522A07" w:rsidRDefault="00B753BE" w:rsidP="005B5DA4">
      <w:pPr>
        <w:pStyle w:val="Nzev"/>
      </w:pPr>
      <w:sdt>
        <w:sdtPr>
          <w:alias w:val="Název"/>
          <w:tag w:val="Název"/>
          <w:id w:val="1629977866"/>
          <w:lock w:val="sdtLocked"/>
          <w:placeholder>
            <w:docPart w:val="78CD18467A7A41458A54963C17FC09B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1407DF">
            <w:t>{Název}</w:t>
          </w:r>
        </w:sdtContent>
      </w:sdt>
      <w:r w:rsidR="001D7B0F" w:rsidRPr="00522A07">
        <w:t xml:space="preserve">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F96E37" w:rsidRPr="00627F3B" w14:paraId="6D48E229" w14:textId="77777777" w:rsidTr="00F86880">
        <w:tc>
          <w:tcPr>
            <w:tcW w:w="2000" w:type="pct"/>
          </w:tcPr>
          <w:p w14:paraId="5ABC7F56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Jméno a příjmení: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247865262"/>
              <w:lock w:val="sdtLocked"/>
              <w:placeholder>
                <w:docPart w:val="3A563AC042E14B2CBBF474C5472B52EB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intenzivn"/>
              </w:rPr>
            </w:sdtEndPr>
            <w:sdtContent>
              <w:p w14:paraId="0C6DD9CA" w14:textId="4D03B818" w:rsidR="00F96E37" w:rsidRPr="000F3520" w:rsidRDefault="001C1417" w:rsidP="00CE7191">
                <w:pPr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F96E37" w:rsidRPr="00627F3B" w14:paraId="538CE7B7" w14:textId="77777777" w:rsidTr="00F86880">
        <w:tc>
          <w:tcPr>
            <w:tcW w:w="2000" w:type="pct"/>
          </w:tcPr>
          <w:p w14:paraId="20193F8C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Osobní číslo:</w:t>
            </w:r>
          </w:p>
        </w:tc>
        <w:sdt>
          <w:sdtPr>
            <w:rPr>
              <w:rStyle w:val="Zdraznn"/>
            </w:rPr>
            <w:alias w:val="Osobní číslo"/>
            <w:tag w:val="Osobní číslo"/>
            <w:id w:val="686796265"/>
            <w:lock w:val="sdtLocked"/>
            <w:placeholder>
              <w:docPart w:val="3B3DF2A253504EF3840FA5EB56BFF650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03A7B30F" w14:textId="213FB8AD" w:rsidR="00F96E37" w:rsidRPr="000F3520" w:rsidRDefault="00494390" w:rsidP="00CE7191">
                <w:pPr>
                  <w:rPr>
                    <w:rStyle w:val="Zdraznn"/>
                  </w:rPr>
                </w:pPr>
                <w:r w:rsidRPr="000F3520">
                  <w:rPr>
                    <w:rStyle w:val="Zdraznn"/>
                  </w:rPr>
                  <w:t>{Osobní číslo}</w:t>
                </w:r>
              </w:p>
            </w:tc>
          </w:sdtContent>
        </w:sdt>
      </w:tr>
      <w:tr w:rsidR="00F96E37" w:rsidRPr="00627F3B" w14:paraId="141623F6" w14:textId="77777777" w:rsidTr="00F86880">
        <w:tc>
          <w:tcPr>
            <w:tcW w:w="2000" w:type="pct"/>
          </w:tcPr>
          <w:p w14:paraId="5FA24A32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Studijní program:</w:t>
            </w:r>
          </w:p>
        </w:tc>
        <w:sdt>
          <w:sdtPr>
            <w:rPr>
              <w:rStyle w:val="Zdraznn"/>
            </w:rPr>
            <w:alias w:val="Studijní program"/>
            <w:tag w:val="Katedra"/>
            <w:id w:val="-1835440922"/>
            <w:lock w:val="sdtLocked"/>
            <w:placeholder>
              <w:docPart w:val="01E597DB07F649A3A8C461DBD187A57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70053D86" w14:textId="74B54B6B" w:rsidR="00F96E37" w:rsidRPr="000F3520" w:rsidRDefault="00D25335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{Studijní program}</w:t>
                </w:r>
              </w:p>
            </w:tc>
          </w:sdtContent>
        </w:sdt>
      </w:tr>
      <w:tr w:rsidR="00F96E37" w:rsidRPr="00627F3B" w14:paraId="610B40C7" w14:textId="77777777" w:rsidTr="00F86880">
        <w:tc>
          <w:tcPr>
            <w:tcW w:w="2000" w:type="pct"/>
          </w:tcPr>
          <w:p w14:paraId="648BFCBC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Zadávající katedra:</w:t>
            </w:r>
          </w:p>
        </w:tc>
        <w:sdt>
          <w:sdtPr>
            <w:rPr>
              <w:rStyle w:val="Zdraznn"/>
            </w:rPr>
            <w:alias w:val="Katedra"/>
            <w:tag w:val="Katedra"/>
            <w:id w:val="151267528"/>
            <w:lock w:val="sdtLocked"/>
            <w:placeholder>
              <w:docPart w:val="1D563A599C1B47E6A00D63B30B53D48E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696BA0F8" w14:textId="2AFF77C7" w:rsidR="00F96E37" w:rsidRPr="000F3520" w:rsidRDefault="00F7257F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F96E37" w:rsidRPr="00627F3B" w14:paraId="37394556" w14:textId="77777777" w:rsidTr="00F86880">
        <w:tc>
          <w:tcPr>
            <w:tcW w:w="2000" w:type="pct"/>
          </w:tcPr>
          <w:p w14:paraId="07C107B6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Akademický rok:</w:t>
            </w:r>
          </w:p>
        </w:tc>
        <w:tc>
          <w:tcPr>
            <w:tcW w:w="3000" w:type="pct"/>
          </w:tcPr>
          <w:p w14:paraId="1351766F" w14:textId="74BB4778" w:rsidR="00F96E37" w:rsidRPr="000F3520" w:rsidRDefault="00B753BE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zadání"/>
                <w:tag w:val="Datum zadání"/>
                <w:id w:val="-353035898"/>
                <w:lock w:val="sdtLocked"/>
                <w:placeholder>
                  <w:docPart w:val="AE515055E1B440DD9611E4C24C2762D4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BB2271">
                  <w:rPr>
                    <w:rStyle w:val="Zdraznn"/>
                  </w:rPr>
                  <w:t>{Datum zadání}</w:t>
                </w:r>
              </w:sdtContent>
            </w:sdt>
            <w:r w:rsidR="00031776" w:rsidRPr="000F3520">
              <w:rPr>
                <w:rStyle w:val="Zdraznn"/>
              </w:rPr>
              <w:t>/</w:t>
            </w:r>
            <w:sdt>
              <w:sdtPr>
                <w:rPr>
                  <w:rStyle w:val="Zdraznn"/>
                </w:rPr>
                <w:alias w:val="Termín odevzdání"/>
                <w:tag w:val="Termín odevzdání"/>
                <w:id w:val="1396008070"/>
                <w:lock w:val="sdtLocked"/>
                <w:placeholder>
                  <w:docPart w:val="B271D56EAB674074890321BA3D0B4369"/>
                </w:placeholder>
                <w:dataBinding w:xpath="/ns0:EnhancedDocProps[1]/ns0:Termín_odevz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3A70EC">
                  <w:rPr>
                    <w:rStyle w:val="Zdraznn"/>
                  </w:rPr>
                  <w:t>{Termín odevzdání}</w:t>
                </w:r>
              </w:sdtContent>
            </w:sdt>
          </w:p>
        </w:tc>
      </w:tr>
    </w:tbl>
    <w:p w14:paraId="2B25B2E2" w14:textId="77777777" w:rsidR="00F96E37" w:rsidRPr="00727C49" w:rsidRDefault="00F96E37" w:rsidP="00CE7191">
      <w:pPr>
        <w:rPr>
          <w:rStyle w:val="Zdraznn"/>
        </w:rPr>
      </w:pPr>
    </w:p>
    <w:p w14:paraId="604C5C3F" w14:textId="77777777" w:rsidR="00506BD3" w:rsidRPr="0004136A" w:rsidRDefault="00506BD3" w:rsidP="00CE7191">
      <w:pPr>
        <w:rPr>
          <w:rStyle w:val="Zdraznnintenzivn"/>
        </w:rPr>
      </w:pPr>
      <w:r w:rsidRPr="0004136A">
        <w:rPr>
          <w:rStyle w:val="Zdraznnintenzivn"/>
        </w:rPr>
        <w:t>Zásady pro vypracování:</w:t>
      </w:r>
    </w:p>
    <w:p w14:paraId="6C7BB60D" w14:textId="77777777" w:rsidR="00E1614D" w:rsidRPr="008F4046" w:rsidRDefault="00A02AD8" w:rsidP="00A02AD8">
      <w:pPr>
        <w:pStyle w:val="Odstavecseseznamem"/>
        <w:numPr>
          <w:ilvl w:val="0"/>
          <w:numId w:val="7"/>
        </w:numPr>
        <w:rPr>
          <w:rStyle w:val="Zdraznnjemn"/>
        </w:rPr>
      </w:pPr>
      <w:r w:rsidRPr="008F4046">
        <w:rPr>
          <w:rStyle w:val="Zdraznnjemn"/>
        </w:rPr>
        <w:t>{</w:t>
      </w:r>
      <w:r w:rsidR="00BB0479" w:rsidRPr="008F4046">
        <w:rPr>
          <w:rStyle w:val="Zdraznnjemn"/>
        </w:rPr>
        <w:t>Sem vložte zásady vypracování</w:t>
      </w:r>
      <w:r w:rsidRPr="008F4046">
        <w:rPr>
          <w:rStyle w:val="Zdraznnjemn"/>
        </w:rPr>
        <w:t>}</w:t>
      </w:r>
    </w:p>
    <w:p w14:paraId="6103F068" w14:textId="77777777" w:rsidR="00A02AD8" w:rsidRPr="002F229D" w:rsidRDefault="00A02AD8" w:rsidP="008C7452">
      <w:pPr>
        <w:rPr>
          <w:rStyle w:val="Zdraznnjemn"/>
        </w:rPr>
      </w:pPr>
    </w:p>
    <w:p w14:paraId="6F2A9DF8" w14:textId="77777777" w:rsidR="00A02AD8" w:rsidRDefault="00A02AD8" w:rsidP="00A02AD8"/>
    <w:p w14:paraId="50FB2B47" w14:textId="77777777" w:rsidR="00CF09A1" w:rsidRPr="005503FF" w:rsidRDefault="00CF09A1" w:rsidP="00A02AD8">
      <w:pPr>
        <w:sectPr w:rsidR="00CF09A1" w:rsidRPr="005503FF" w:rsidSect="004D0CBA">
          <w:pgSz w:w="11906" w:h="16838"/>
          <w:pgMar w:top="9072" w:right="1418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614762" w:rsidRPr="00627F3B" w14:paraId="21E71664" w14:textId="77777777" w:rsidTr="00994CC3">
        <w:tc>
          <w:tcPr>
            <w:tcW w:w="2000" w:type="pct"/>
          </w:tcPr>
          <w:p w14:paraId="4EB82A1E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lastRenderedPageBreak/>
              <w:t>Rozsah grafických prací:</w:t>
            </w:r>
          </w:p>
        </w:tc>
        <w:tc>
          <w:tcPr>
            <w:tcW w:w="3000" w:type="pct"/>
          </w:tcPr>
          <w:p w14:paraId="0A34AD40" w14:textId="355383C2" w:rsidR="00614762" w:rsidRPr="00691A93" w:rsidRDefault="00785C72" w:rsidP="00CE7191">
            <w:pPr>
              <w:rPr>
                <w:rStyle w:val="Zdraznn"/>
              </w:rPr>
            </w:pPr>
            <w:r>
              <w:rPr>
                <w:rStyle w:val="Zdraznn"/>
              </w:rPr>
              <w:t>obrázky, tabulky, grafy, výkresová dokumentace</w:t>
            </w:r>
          </w:p>
        </w:tc>
      </w:tr>
      <w:tr w:rsidR="00614762" w:rsidRPr="00627F3B" w14:paraId="72D87A23" w14:textId="77777777" w:rsidTr="00994CC3">
        <w:tc>
          <w:tcPr>
            <w:tcW w:w="2000" w:type="pct"/>
          </w:tcPr>
          <w:p w14:paraId="3952BF43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Rozsah pracovní zprávy:</w:t>
            </w:r>
          </w:p>
        </w:tc>
        <w:tc>
          <w:tcPr>
            <w:tcW w:w="3000" w:type="pct"/>
          </w:tcPr>
          <w:p w14:paraId="36804B60" w14:textId="44B90CDC" w:rsidR="00614762" w:rsidRPr="00691A93" w:rsidRDefault="00F7257F" w:rsidP="00CE7191">
            <w:pPr>
              <w:rPr>
                <w:rStyle w:val="Zdraznn"/>
              </w:rPr>
            </w:pPr>
            <w:proofErr w:type="gramStart"/>
            <w:r>
              <w:rPr>
                <w:rStyle w:val="Zdraznn"/>
              </w:rPr>
              <w:t>40 – 50</w:t>
            </w:r>
            <w:proofErr w:type="gramEnd"/>
            <w:r w:rsidR="00785C72">
              <w:rPr>
                <w:rStyle w:val="Zdraznn"/>
              </w:rPr>
              <w:t xml:space="preserve"> stran textu</w:t>
            </w:r>
          </w:p>
        </w:tc>
      </w:tr>
      <w:tr w:rsidR="00614762" w:rsidRPr="00627F3B" w14:paraId="7BA3E9DC" w14:textId="77777777" w:rsidTr="00994CC3">
        <w:tc>
          <w:tcPr>
            <w:tcW w:w="2000" w:type="pct"/>
          </w:tcPr>
          <w:p w14:paraId="75D28FDD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Forma zpracování práce:</w:t>
            </w:r>
          </w:p>
        </w:tc>
        <w:tc>
          <w:tcPr>
            <w:tcW w:w="3000" w:type="pct"/>
          </w:tcPr>
          <w:p w14:paraId="29E61AEE" w14:textId="5BCCF944" w:rsidR="00614762" w:rsidRPr="00691A93" w:rsidRDefault="00785C72" w:rsidP="00CE7191">
            <w:pPr>
              <w:rPr>
                <w:rStyle w:val="Zdraznn"/>
              </w:rPr>
            </w:pPr>
            <w:r>
              <w:rPr>
                <w:rStyle w:val="Zdraznn"/>
              </w:rPr>
              <w:t>t</w:t>
            </w:r>
            <w:r w:rsidR="00614762" w:rsidRPr="00691A93">
              <w:rPr>
                <w:rStyle w:val="Zdraznn"/>
              </w:rPr>
              <w:t>ištěná/elektronická</w:t>
            </w:r>
          </w:p>
        </w:tc>
      </w:tr>
      <w:tr w:rsidR="00614762" w:rsidRPr="00627F3B" w14:paraId="52C83172" w14:textId="77777777" w:rsidTr="00994CC3">
        <w:tc>
          <w:tcPr>
            <w:tcW w:w="2000" w:type="pct"/>
          </w:tcPr>
          <w:p w14:paraId="5A4F8F1C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Jazyk práce:</w:t>
            </w:r>
          </w:p>
        </w:tc>
        <w:tc>
          <w:tcPr>
            <w:tcW w:w="3000" w:type="pct"/>
          </w:tcPr>
          <w:p w14:paraId="39321E7B" w14:textId="0E225944" w:rsidR="00614762" w:rsidRPr="00691A93" w:rsidRDefault="00785C72" w:rsidP="00CE7191">
            <w:pPr>
              <w:rPr>
                <w:rStyle w:val="Zdraznn"/>
              </w:rPr>
            </w:pPr>
            <w:r>
              <w:rPr>
                <w:rStyle w:val="Zdraznn"/>
              </w:rPr>
              <w:t>č</w:t>
            </w:r>
            <w:r w:rsidR="00614762" w:rsidRPr="00691A93">
              <w:rPr>
                <w:rStyle w:val="Zdraznn"/>
              </w:rPr>
              <w:t>eština</w:t>
            </w:r>
          </w:p>
        </w:tc>
      </w:tr>
    </w:tbl>
    <w:p w14:paraId="651DB74E" w14:textId="77777777" w:rsidR="00614762" w:rsidRPr="00006568" w:rsidRDefault="00614762" w:rsidP="00CE7191">
      <w:pPr>
        <w:rPr>
          <w:rStyle w:val="Zdraznn"/>
        </w:rPr>
      </w:pPr>
    </w:p>
    <w:p w14:paraId="400E23D2" w14:textId="77777777" w:rsidR="00892414" w:rsidRDefault="00333ED4" w:rsidP="00CE7191">
      <w:pPr>
        <w:rPr>
          <w:sz w:val="20"/>
        </w:rPr>
      </w:pPr>
      <w:r w:rsidRPr="00333ED4">
        <w:rPr>
          <w:rStyle w:val="Zdraznnintenzivn"/>
        </w:rPr>
        <w:t>Se</w:t>
      </w:r>
      <w:r w:rsidR="005444B2">
        <w:rPr>
          <w:rStyle w:val="Zdraznnintenzivn"/>
        </w:rPr>
        <w:t>znam odborné literatury:</w:t>
      </w:r>
    </w:p>
    <w:p w14:paraId="79810C1F" w14:textId="77777777" w:rsidR="00013801" w:rsidRPr="007F5963" w:rsidRDefault="001452A5" w:rsidP="004B4EFB">
      <w:pPr>
        <w:pStyle w:val="Bibliografie"/>
        <w:numPr>
          <w:ilvl w:val="0"/>
          <w:numId w:val="6"/>
        </w:numPr>
        <w:rPr>
          <w:rStyle w:val="Zdraznn"/>
        </w:rPr>
      </w:pPr>
      <w:r w:rsidRPr="007F5963">
        <w:rPr>
          <w:rStyle w:val="Zdraznn"/>
        </w:rPr>
        <w:t>{</w:t>
      </w:r>
      <w:r w:rsidR="007D023A">
        <w:rPr>
          <w:rStyle w:val="Zdraznn"/>
        </w:rPr>
        <w:t xml:space="preserve">Sem vložte </w:t>
      </w:r>
      <w:r w:rsidR="00990223">
        <w:rPr>
          <w:rStyle w:val="Zdraznn"/>
        </w:rPr>
        <w:t xml:space="preserve">seznam </w:t>
      </w:r>
      <w:r w:rsidR="006A08DC">
        <w:rPr>
          <w:rStyle w:val="Zdraznn"/>
        </w:rPr>
        <w:t xml:space="preserve">navržené </w:t>
      </w:r>
      <w:r w:rsidR="00990223">
        <w:rPr>
          <w:rStyle w:val="Zdraznn"/>
        </w:rPr>
        <w:t>literatury</w:t>
      </w:r>
      <w:r w:rsidR="006A08DC">
        <w:rPr>
          <w:rStyle w:val="Zdraznn"/>
        </w:rPr>
        <w:t xml:space="preserve"> z IS STAG</w:t>
      </w:r>
      <w:r w:rsidRPr="007F5963">
        <w:rPr>
          <w:rStyle w:val="Zdraznn"/>
        </w:rPr>
        <w:t>}</w:t>
      </w:r>
      <w:r w:rsidR="00013801">
        <w:rPr>
          <w:rStyle w:val="Zdraznn"/>
        </w:rPr>
        <w:fldChar w:fldCharType="begin"/>
      </w:r>
      <w:r w:rsidR="00013801" w:rsidRPr="007F5963">
        <w:rPr>
          <w:rStyle w:val="Zdraznn"/>
        </w:rPr>
        <w:instrText xml:space="preserve"> ADDIN ZOTERO_BIBL {"uncited":[],"omitted":[],"custom":[]} CSL_BIBLIOGRAPHY </w:instrText>
      </w:r>
      <w:r w:rsidR="00013801">
        <w:rPr>
          <w:rStyle w:val="Zdraznn"/>
        </w:rPr>
        <w:fldChar w:fldCharType="separate"/>
      </w:r>
    </w:p>
    <w:p w14:paraId="66BB037C" w14:textId="77777777" w:rsidR="005C30DF" w:rsidRPr="00F73024" w:rsidRDefault="00013801" w:rsidP="003F47DD">
      <w:pPr>
        <w:pStyle w:val="Zpat"/>
        <w:jc w:val="left"/>
        <w:rPr>
          <w:rStyle w:val="Zdraznn"/>
        </w:rPr>
      </w:pPr>
      <w:r>
        <w:rPr>
          <w:rFonts w:ascii="Inter" w:hAnsi="Inter"/>
          <w:sz w:val="20"/>
        </w:rPr>
        <w:fldChar w:fldCharType="end"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989"/>
      </w:tblGrid>
      <w:tr w:rsidR="005C30DF" w:rsidRPr="00627F3B" w14:paraId="6FA7842E" w14:textId="77777777" w:rsidTr="001E34B0">
        <w:tc>
          <w:tcPr>
            <w:tcW w:w="2250" w:type="pct"/>
          </w:tcPr>
          <w:p w14:paraId="2F81A090" w14:textId="77777777" w:rsidR="005C30DF" w:rsidRPr="00F5331F" w:rsidRDefault="005C30DF" w:rsidP="00CE7191">
            <w:pPr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alias w:val="Vedoucí"/>
            <w:tag w:val="Vedoucí"/>
            <w:id w:val="1554809774"/>
            <w:lock w:val="sdtLocked"/>
            <w:placeholder>
              <w:docPart w:val="F5E00BCC739A4677B6F9AFD942FF7D55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1AF97919" w14:textId="1C9E01F7" w:rsidR="005C30DF" w:rsidRPr="001040A9" w:rsidRDefault="00451F0A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{Vedoucí}</w:t>
                </w:r>
              </w:p>
            </w:tc>
          </w:sdtContent>
        </w:sdt>
      </w:tr>
      <w:tr w:rsidR="005C30DF" w:rsidRPr="00627F3B" w14:paraId="4816A6DA" w14:textId="77777777" w:rsidTr="001E34B0">
        <w:tc>
          <w:tcPr>
            <w:tcW w:w="2250" w:type="pct"/>
          </w:tcPr>
          <w:p w14:paraId="0886B939" w14:textId="77777777" w:rsidR="005C30DF" w:rsidRPr="00F5331F" w:rsidRDefault="005C30DF" w:rsidP="00CE7191">
            <w:pPr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-1814622818"/>
            <w:lock w:val="sdtLocked"/>
            <w:placeholder>
              <w:docPart w:val="8081CE8D47B14462A8EB7B4459F74619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337C7163" w14:textId="01C7CF5E" w:rsidR="005C30DF" w:rsidRPr="00433DF8" w:rsidRDefault="001407DF" w:rsidP="00BF09A3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500E14" w:rsidRPr="00627F3B" w14:paraId="605C787F" w14:textId="77777777" w:rsidTr="00500E14">
        <w:tc>
          <w:tcPr>
            <w:tcW w:w="2250" w:type="pct"/>
          </w:tcPr>
          <w:p w14:paraId="03E05DF4" w14:textId="77777777" w:rsidR="00500E14" w:rsidRDefault="00500E14" w:rsidP="00500E14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51811702" w14:textId="77777777" w:rsidR="00500E14" w:rsidRDefault="00500E14" w:rsidP="00500E14">
            <w:pPr>
              <w:rPr>
                <w:rStyle w:val="Zdraznn"/>
              </w:rPr>
            </w:pPr>
          </w:p>
        </w:tc>
      </w:tr>
      <w:tr w:rsidR="00EA6F8B" w:rsidRPr="00627F3B" w14:paraId="01921038" w14:textId="77777777" w:rsidTr="00500E14">
        <w:tc>
          <w:tcPr>
            <w:tcW w:w="2250" w:type="pct"/>
          </w:tcPr>
          <w:p w14:paraId="280BC267" w14:textId="42B12E04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Konzultant práce:</w:t>
            </w:r>
          </w:p>
        </w:tc>
        <w:tc>
          <w:tcPr>
            <w:tcW w:w="2750" w:type="pct"/>
          </w:tcPr>
          <w:p w14:paraId="662DAEA6" w14:textId="032503F4" w:rsidR="00EA6F8B" w:rsidRPr="001A326C" w:rsidRDefault="00B753BE" w:rsidP="00EA6F8B">
            <w:pPr>
              <w:rPr>
                <w:rStyle w:val="Zdraznn"/>
                <w:iCs w:val="0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400603528"/>
                <w:placeholder>
                  <w:docPart w:val="61D71F4E283A42CEB4CD77C3D4A4655F"/>
                </w:placeholder>
              </w:sdtPr>
              <w:sdtEndPr>
                <w:rPr>
                  <w:rStyle w:val="Zdraznn"/>
                </w:rPr>
              </w:sdtEndPr>
              <w:sdtContent>
                <w:r w:rsidR="00EA6F8B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EA6F8B" w:rsidRPr="00627F3B" w14:paraId="782B523C" w14:textId="77777777" w:rsidTr="00500E14">
        <w:tc>
          <w:tcPr>
            <w:tcW w:w="2250" w:type="pct"/>
          </w:tcPr>
          <w:p w14:paraId="593C1823" w14:textId="1FFC8C51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-1982687643"/>
              <w:placeholder>
                <w:docPart w:val="FEC717D502B441139A96981BA4FC937A"/>
              </w:placeholder>
              <w:dataBinding w:xpath="/ns0:EnhancedDocProps[1]/ns0:Studijní_obor[1]" w:storeItemID="{C05F2463-C7BC-4097-983F-068B7F02C9C6}"/>
              <w:text/>
            </w:sdtPr>
            <w:sdtEndPr>
              <w:rPr>
                <w:rStyle w:val="Zdraznn"/>
              </w:rPr>
            </w:sdtEndPr>
            <w:sdtContent>
              <w:p w14:paraId="7176DDE3" w14:textId="29EC332B" w:rsidR="00EA6F8B" w:rsidRPr="00433DF8" w:rsidRDefault="00EA6F8B" w:rsidP="00EA6F8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EA6F8B" w:rsidRPr="00627F3B" w14:paraId="560FDE16" w14:textId="77777777" w:rsidTr="00500E14">
        <w:tc>
          <w:tcPr>
            <w:tcW w:w="2250" w:type="pct"/>
          </w:tcPr>
          <w:p w14:paraId="357F7AD8" w14:textId="77777777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7698916C" w14:textId="77777777" w:rsidR="00EA6F8B" w:rsidRDefault="00EA6F8B" w:rsidP="00EA6F8B">
            <w:pPr>
              <w:rPr>
                <w:rStyle w:val="Zdraznn"/>
              </w:rPr>
            </w:pPr>
          </w:p>
        </w:tc>
      </w:tr>
      <w:tr w:rsidR="00EA6F8B" w:rsidRPr="00627F3B" w14:paraId="0FB8F693" w14:textId="77777777" w:rsidTr="001E34B0">
        <w:tc>
          <w:tcPr>
            <w:tcW w:w="2250" w:type="pct"/>
          </w:tcPr>
          <w:p w14:paraId="5B84D5C3" w14:textId="32168C8B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Datum zadání práce:</w:t>
            </w:r>
          </w:p>
        </w:tc>
        <w:sdt>
          <w:sdtPr>
            <w:rPr>
              <w:rStyle w:val="Zdraznn"/>
            </w:rPr>
            <w:alias w:val="Datum zadání"/>
            <w:tag w:val="Datum zadání"/>
            <w:id w:val="-419639913"/>
            <w:lock w:val="sdtLocked"/>
            <w:placeholder>
              <w:docPart w:val="CAF67599910040E78F625F431F4ED9DE"/>
            </w:placeholder>
            <w:dataBinding w:xpath="/ns0:EnhancedDocProps[1]/ns0:Datum_za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12097422" w14:textId="77777777" w:rsidR="00EA6F8B" w:rsidRPr="00433DF8" w:rsidRDefault="00EA6F8B" w:rsidP="00EA6F8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{Datum zadání}</w:t>
                </w:r>
              </w:p>
            </w:tc>
          </w:sdtContent>
        </w:sdt>
      </w:tr>
      <w:tr w:rsidR="00EA6F8B" w:rsidRPr="00627F3B" w14:paraId="64B7BCFD" w14:textId="77777777" w:rsidTr="001E34B0">
        <w:tc>
          <w:tcPr>
            <w:tcW w:w="2250" w:type="pct"/>
          </w:tcPr>
          <w:p w14:paraId="45D81E0C" w14:textId="77777777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Předpokládaný termín odevzdání:</w:t>
            </w:r>
          </w:p>
        </w:tc>
        <w:sdt>
          <w:sdtPr>
            <w:rPr>
              <w:rStyle w:val="Zdraznn"/>
            </w:rPr>
            <w:alias w:val="Termín odevzdání"/>
            <w:tag w:val="Termín odevzdání"/>
            <w:id w:val="1775429649"/>
            <w:lock w:val="sdtLocked"/>
            <w:placeholder>
              <w:docPart w:val="09E9B977AE424686AF5B1582FF8F59EA"/>
            </w:placeholder>
            <w:dataBinding w:xpath="/ns0:EnhancedDocProps[1]/ns0:Termín_odevz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0F05987D" w14:textId="77777777" w:rsidR="00EA6F8B" w:rsidRPr="00433DF8" w:rsidRDefault="00EA6F8B" w:rsidP="00EA6F8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{Termín odevzdání}</w:t>
                </w:r>
              </w:p>
            </w:tc>
          </w:sdtContent>
        </w:sdt>
      </w:tr>
    </w:tbl>
    <w:p w14:paraId="77DA1DFC" w14:textId="3F91F2D9" w:rsidR="00862E2D" w:rsidRDefault="00862E2D" w:rsidP="00CE7191">
      <w:pPr>
        <w:rPr>
          <w:rStyle w:val="Zdraznn"/>
        </w:rPr>
      </w:pPr>
    </w:p>
    <w:p w14:paraId="5D1E34D0" w14:textId="6ADD026D" w:rsidR="001407DF" w:rsidRDefault="001407DF" w:rsidP="00CE7191">
      <w:pPr>
        <w:rPr>
          <w:rStyle w:val="Zdraznn"/>
        </w:rPr>
      </w:pPr>
    </w:p>
    <w:p w14:paraId="3BB2FAE5" w14:textId="5C50013A" w:rsidR="001407DF" w:rsidRDefault="001407DF" w:rsidP="00CE7191">
      <w:pPr>
        <w:rPr>
          <w:rStyle w:val="Zdraznn"/>
        </w:rPr>
      </w:pPr>
    </w:p>
    <w:p w14:paraId="044BE657" w14:textId="1FE8238E" w:rsidR="001407DF" w:rsidRDefault="001407DF" w:rsidP="00CE7191">
      <w:pPr>
        <w:rPr>
          <w:rStyle w:val="Zdraznn"/>
        </w:rPr>
      </w:pPr>
    </w:p>
    <w:p w14:paraId="47B4F81C" w14:textId="4C0B9834" w:rsidR="001407DF" w:rsidRDefault="00DE01EA" w:rsidP="00CE7191">
      <w:pPr>
        <w:rPr>
          <w:rStyle w:val="Zdrazn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82C9F8" wp14:editId="7FFC1056">
                <wp:simplePos x="0" y="0"/>
                <wp:positionH relativeFrom="column">
                  <wp:posOffset>-923925</wp:posOffset>
                </wp:positionH>
                <wp:positionV relativeFrom="paragraph">
                  <wp:posOffset>255905</wp:posOffset>
                </wp:positionV>
                <wp:extent cx="7570800" cy="1404620"/>
                <wp:effectExtent l="0" t="0" r="0" b="254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4D368" w14:textId="77777777" w:rsidR="00DE01EA" w:rsidRPr="00940E6D" w:rsidRDefault="00DE01EA" w:rsidP="00DE01EA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2C9F8" id="_x0000_s1028" type="#_x0000_t202" style="position:absolute;left:0;text-align:left;margin-left:-72.75pt;margin-top:20.15pt;width:596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" stroked="f">
                <v:textbox style="mso-fit-shape-to-text:t">
                  <w:txbxContent>
                    <w:p w14:paraId="31E4D368" w14:textId="77777777" w:rsidR="00DE01EA" w:rsidRPr="00940E6D" w:rsidRDefault="00DE01EA" w:rsidP="00DE01EA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</w:p>
    <w:p w14:paraId="6B09B82B" w14:textId="0FEBF938" w:rsidR="001407DF" w:rsidRDefault="001407DF" w:rsidP="00CE7191">
      <w:pPr>
        <w:rPr>
          <w:rStyle w:val="Zdraznn"/>
        </w:rPr>
      </w:pPr>
    </w:p>
    <w:p w14:paraId="53033AD4" w14:textId="5F9813BF" w:rsidR="001407DF" w:rsidRDefault="001407DF" w:rsidP="00CE7191">
      <w:pPr>
        <w:rPr>
          <w:rStyle w:val="Zdraznn"/>
        </w:rPr>
      </w:pPr>
    </w:p>
    <w:p w14:paraId="731FA5F7" w14:textId="202EDD8F" w:rsidR="001407DF" w:rsidRDefault="001407DF" w:rsidP="00CE7191">
      <w:pPr>
        <w:rPr>
          <w:rStyle w:val="Zdraznn"/>
        </w:rPr>
      </w:pPr>
    </w:p>
    <w:p w14:paraId="40F66EEC" w14:textId="2B750F28" w:rsidR="001407DF" w:rsidRDefault="001407DF" w:rsidP="00CE7191">
      <w:pPr>
        <w:rPr>
          <w:rStyle w:val="Zdraznn"/>
        </w:rPr>
      </w:pPr>
    </w:p>
    <w:p w14:paraId="24B466E6" w14:textId="1AA877E0" w:rsidR="001407DF" w:rsidRDefault="001407DF" w:rsidP="00CE7191">
      <w:pPr>
        <w:rPr>
          <w:rStyle w:val="Zdraznn"/>
        </w:rPr>
      </w:pPr>
    </w:p>
    <w:p w14:paraId="182586D4" w14:textId="72B2364C" w:rsidR="001407DF" w:rsidRDefault="001407DF" w:rsidP="00CE7191">
      <w:pPr>
        <w:rPr>
          <w:rStyle w:val="Zdraznn"/>
        </w:rPr>
      </w:pPr>
    </w:p>
    <w:p w14:paraId="39DA0629" w14:textId="7C2B12CE" w:rsidR="001407DF" w:rsidRDefault="001407DF" w:rsidP="00CE7191">
      <w:pPr>
        <w:rPr>
          <w:rStyle w:val="Zdraznn"/>
        </w:rPr>
      </w:pPr>
    </w:p>
    <w:p w14:paraId="1B7D66B8" w14:textId="34DA5A51" w:rsidR="001407DF" w:rsidRDefault="001407DF" w:rsidP="00CE7191">
      <w:pPr>
        <w:rPr>
          <w:rStyle w:val="Zdraznn"/>
        </w:rPr>
      </w:pPr>
    </w:p>
    <w:p w14:paraId="6319256F" w14:textId="77777777" w:rsidR="001407DF" w:rsidRPr="009B53A8" w:rsidRDefault="001407DF" w:rsidP="00CE7191">
      <w:pPr>
        <w:rPr>
          <w:rStyle w:val="Zdraznn"/>
        </w:rPr>
      </w:pPr>
    </w:p>
    <w:p w14:paraId="0D2AD74A" w14:textId="77777777" w:rsidR="001407DF" w:rsidRDefault="001407DF" w:rsidP="00CE7191">
      <w:pPr>
        <w:rPr>
          <w:lang w:eastAsia="cs-CZ"/>
        </w:rPr>
      </w:pPr>
    </w:p>
    <w:p w14:paraId="462E41DA" w14:textId="0409F5E4" w:rsidR="00335009" w:rsidRPr="00335009" w:rsidRDefault="00953DF0" w:rsidP="00CE7191">
      <w:pPr>
        <w:rPr>
          <w:lang w:eastAsia="cs-CZ"/>
        </w:rPr>
        <w:sectPr w:rsidR="00335009" w:rsidRPr="00335009" w:rsidSect="002F4D8F">
          <w:headerReference w:type="default" r:id="rId13"/>
          <w:footerReference w:type="default" r:id="rId1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253BC" wp14:editId="03034BB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882400" cy="126720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1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898"/>
                              <w:gridCol w:w="4039"/>
                            </w:tblGrid>
                            <w:tr w:rsidR="00DD6A2F" w:rsidRPr="0034394A" w14:paraId="4A105211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D991F11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649B4A1" w14:textId="77777777" w:rsidR="00DD6A2F" w:rsidRPr="0034394A" w:rsidRDefault="00DD6A2F" w:rsidP="009750D3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L.S.</w:t>
                                  </w: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4A35C14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5701E151" w14:textId="77777777" w:rsidTr="007A0A11">
                              <w:trPr>
                                <w:trHeight w:val="277"/>
                                <w:jc w:val="center"/>
                              </w:trPr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Děkan fakulty"/>
                                  <w:tag w:val="Děkan fakulty"/>
                                  <w:id w:val="-796374341"/>
                                  <w:lock w:val="sdtLocked"/>
                                  <w:placeholder>
                                    <w:docPart w:val="30E3E5A97182459AB9A2FA0801B28B09"/>
                                  </w:placeholder>
                                  <w:dataBinding w:xpath="/ns0:EnhancedDocProps[1]/ns0:Děkan_fakulty[1]" w:storeItemID="{C05F2463-C7BC-4097-983F-068B7F02C9C6}"/>
                                  <w:text/>
                                </w:sdtPr>
                                <w:sdtEndPr>
                                  <w:rPr>
                                    <w:rStyle w:val="Zdraznn"/>
                                  </w:rPr>
                                </w:sdtEnd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6F29381B" w14:textId="77777777" w:rsidR="00DD6A2F" w:rsidRPr="0034394A" w:rsidRDefault="005F4F35" w:rsidP="008174F7">
                                      <w:pPr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{Děkan fakulty}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500" w:type="pct"/>
                                </w:tcPr>
                                <w:p w14:paraId="1B5A4D29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Vedoucí katedry"/>
                                  <w:tag w:val="Vedoucí katedry"/>
                                  <w:id w:val="1496076027"/>
                                  <w:lock w:val="sdtLocked"/>
                                  <w:placeholder>
                                    <w:docPart w:val="39B7431F0E5E4B2BB281A7C39900BF30"/>
                                  </w:placeholder>
                                  <w:dataBinding w:xpath="/ns0:EnhancedDocProps[1]/ns0:Vedoucí_ústavu[1]" w:storeItemID="{C05F2463-C7BC-4097-983F-068B7F02C9C6}"/>
                                  <w:text/>
                                </w:sdtPr>
                                <w:sdtEndPr>
                                  <w:rPr>
                                    <w:rStyle w:val="Zdraznn"/>
                                  </w:rPr>
                                </w:sdtEnd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724EE05A" w14:textId="728016BF" w:rsidR="00DD6A2F" w:rsidRPr="0034394A" w:rsidRDefault="00E008DB" w:rsidP="008174F7">
                                      <w:pPr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 xml:space="preserve">{Vedoucí </w:t>
                                      </w:r>
                                      <w:r w:rsidR="00CA1AD8">
                                        <w:rPr>
                                          <w:rStyle w:val="Zdraznn"/>
                                        </w:rPr>
                                        <w:t>katedry</w:t>
                                      </w:r>
                                      <w:r w:rsidR="00764450">
                                        <w:rPr>
                                          <w:rStyle w:val="Zdraznn"/>
                                        </w:rPr>
                                        <w:t>}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D6A2F" w:rsidRPr="0034394A" w14:paraId="162A3364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E2DCDBE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děkan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E3AF2C0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767F8BFC" w14:textId="6D1BDD84" w:rsidR="00DD6A2F" w:rsidRPr="0034394A" w:rsidRDefault="00294B71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v</w:t>
                                  </w:r>
                                  <w:r w:rsidR="00DD6A2F" w:rsidRPr="0034394A">
                                    <w:rPr>
                                      <w:rStyle w:val="Zdraznn"/>
                                    </w:rPr>
                                    <w:t xml:space="preserve">edoucí </w:t>
                                  </w:r>
                                  <w:r w:rsidR="00CA1AD8">
                                    <w:rPr>
                                      <w:rStyle w:val="Zdraznn"/>
                                    </w:rPr>
                                    <w:t>katedry</w:t>
                                  </w:r>
                                </w:p>
                              </w:tc>
                            </w:tr>
                            <w:tr w:rsidR="00DD6A2F" w:rsidRPr="0034394A" w14:paraId="2981F6F4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6C024C15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2F2DA9C8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05D723B8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20389A48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9EBAF73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1B6D38C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DE9CF8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1F31F842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6837ADF" w14:textId="77777777" w:rsidR="00DD6A2F" w:rsidRPr="00261512" w:rsidRDefault="00DD6A2F" w:rsidP="00CE7191">
                                  <w:pPr>
                                    <w:rPr>
                                      <w:rStyle w:val="Zdraznnjemn"/>
                                    </w:rPr>
                                  </w:pPr>
                                  <w:r w:rsidRPr="00261512">
                                    <w:rPr>
                                      <w:rStyle w:val="Zdraznnjemn"/>
                                    </w:rPr>
                                    <w:t xml:space="preserve">V Liberci </w:t>
                                  </w:r>
                                  <w:sdt>
                                    <w:sdtPr>
                                      <w:rPr>
                                        <w:rStyle w:val="Zdraznnjemn"/>
                                      </w:rPr>
                                      <w:alias w:val="Datum zadání"/>
                                      <w:tag w:val="Datum zadání"/>
                                      <w:id w:val="129059666"/>
                                      <w:lock w:val="sdtLocked"/>
                                      <w:placeholder>
                                        <w:docPart w:val="1F0623A825E144AFA39CE00D42CE7D4E"/>
                                      </w:placeholder>
                                      <w:dataBinding w:xpath="/ns0:EnhancedDocProps[1]/ns0:Datum_zadání[1]" w:storeItemID="{C05F2463-C7BC-4097-983F-068B7F02C9C6}"/>
                                      <w:date>
                                        <w:dateFormat w:val="d. MMMM 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>
                                      <w:rPr>
                                        <w:rStyle w:val="Zdraznnjemn"/>
                                      </w:rPr>
                                    </w:sdtEndPr>
                                    <w:sdtContent>
                                      <w:r w:rsidR="00BB2271">
                                        <w:rPr>
                                          <w:rStyle w:val="Zdraznnjemn"/>
                                        </w:rPr>
                                        <w:t>{Datum zadání}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D0D981F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91D8AB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DB12D" w14:textId="77777777" w:rsidR="004121D4" w:rsidRPr="00627F3B" w:rsidRDefault="004121D4" w:rsidP="00CE7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53BC" id="_x0000_s1029" type="#_x0000_t202" style="position:absolute;left:0;text-align:left;margin-left:0;margin-top:0;width:463.2pt;height:9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" filled="f" stroked="f">
                <v:textbox>
                  <w:txbxContent>
                    <w:tbl>
                      <w:tblPr>
                        <w:tblStyle w:val="Mkatabulky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898"/>
                        <w:gridCol w:w="4039"/>
                      </w:tblGrid>
                      <w:tr w:rsidR="00DD6A2F" w:rsidRPr="0034394A" w14:paraId="4A105211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D991F11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3649B4A1" w14:textId="77777777" w:rsidR="00DD6A2F" w:rsidRPr="0034394A" w:rsidRDefault="00DD6A2F" w:rsidP="009750D3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L.S.</w:t>
                            </w:r>
                          </w:p>
                        </w:tc>
                        <w:tc>
                          <w:tcPr>
                            <w:tcW w:w="2250" w:type="pct"/>
                          </w:tcPr>
                          <w:p w14:paraId="44A35C14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5701E151" w14:textId="77777777" w:rsidTr="007A0A11">
                        <w:trPr>
                          <w:trHeight w:val="277"/>
                          <w:jc w:val="center"/>
                        </w:trPr>
                        <w:sdt>
                          <w:sdtPr>
                            <w:rPr>
                              <w:rStyle w:val="Zdraznn"/>
                            </w:rPr>
                            <w:alias w:val="Děkan fakulty"/>
                            <w:tag w:val="Děkan fakulty"/>
                            <w:id w:val="-796374341"/>
                            <w:lock w:val="sdtLocked"/>
                            <w:placeholder>
                              <w:docPart w:val="30E3E5A97182459AB9A2FA0801B28B09"/>
                            </w:placeholder>
                            <w:dataBinding w:xpath="/ns0:EnhancedDocProps[1]/ns0:Děkan_fakulty[1]" w:storeItemID="{C05F2463-C7BC-4097-983F-068B7F02C9C6}"/>
                            <w:text/>
                          </w:sdtPr>
                          <w:sdtEndPr>
                            <w:rPr>
                              <w:rStyle w:val="Zdraznn"/>
                            </w:rPr>
                          </w:sdtEndPr>
                          <w:sdtContent>
                            <w:tc>
                              <w:tcPr>
                                <w:tcW w:w="2250" w:type="pct"/>
                              </w:tcPr>
                              <w:p w14:paraId="6F29381B" w14:textId="77777777" w:rsidR="00DD6A2F" w:rsidRPr="0034394A" w:rsidRDefault="005F4F35" w:rsidP="008174F7">
                                <w:pPr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{Děkan fakulty}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500" w:type="pct"/>
                          </w:tcPr>
                          <w:p w14:paraId="1B5A4D29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Style w:val="Zdraznn"/>
                            </w:rPr>
                            <w:alias w:val="Vedoucí katedry"/>
                            <w:tag w:val="Vedoucí katedry"/>
                            <w:id w:val="1496076027"/>
                            <w:lock w:val="sdtLocked"/>
                            <w:placeholder>
                              <w:docPart w:val="39B7431F0E5E4B2BB281A7C39900BF30"/>
                            </w:placeholder>
                            <w:dataBinding w:xpath="/ns0:EnhancedDocProps[1]/ns0:Vedoucí_ústavu[1]" w:storeItemID="{C05F2463-C7BC-4097-983F-068B7F02C9C6}"/>
                            <w:text/>
                          </w:sdtPr>
                          <w:sdtEndPr>
                            <w:rPr>
                              <w:rStyle w:val="Zdraznn"/>
                            </w:rPr>
                          </w:sdtEndPr>
                          <w:sdtContent>
                            <w:tc>
                              <w:tcPr>
                                <w:tcW w:w="2250" w:type="pct"/>
                              </w:tcPr>
                              <w:p w14:paraId="724EE05A" w14:textId="728016BF" w:rsidR="00DD6A2F" w:rsidRPr="0034394A" w:rsidRDefault="00E008DB" w:rsidP="008174F7">
                                <w:pPr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 xml:space="preserve">{Vedoucí </w:t>
                                </w:r>
                                <w:r w:rsidR="00CA1AD8">
                                  <w:rPr>
                                    <w:rStyle w:val="Zdraznn"/>
                                  </w:rPr>
                                  <w:t>katedry</w:t>
                                </w:r>
                                <w:r w:rsidR="00764450">
                                  <w:rPr>
                                    <w:rStyle w:val="Zdraznn"/>
                                  </w:rPr>
                                  <w:t>}</w:t>
                                </w:r>
                              </w:p>
                            </w:tc>
                          </w:sdtContent>
                        </w:sdt>
                      </w:tr>
                      <w:tr w:rsidR="00DD6A2F" w:rsidRPr="0034394A" w14:paraId="162A3364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E2DCDBE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děkan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3E3AF2C0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767F8BFC" w14:textId="6D1BDD84" w:rsidR="00DD6A2F" w:rsidRPr="0034394A" w:rsidRDefault="00294B71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v</w:t>
                            </w:r>
                            <w:r w:rsidR="00DD6A2F" w:rsidRPr="0034394A">
                              <w:rPr>
                                <w:rStyle w:val="Zdraznn"/>
                              </w:rPr>
                              <w:t xml:space="preserve">edoucí </w:t>
                            </w:r>
                            <w:r w:rsidR="00CA1AD8">
                              <w:rPr>
                                <w:rStyle w:val="Zdraznn"/>
                              </w:rPr>
                              <w:t>katedry</w:t>
                            </w:r>
                          </w:p>
                        </w:tc>
                      </w:tr>
                      <w:tr w:rsidR="00DD6A2F" w:rsidRPr="0034394A" w14:paraId="2981F6F4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6C024C15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2F2DA9C8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05D723B8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20389A48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9EBAF73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61B6D38C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DE9CF8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1F31F842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6837ADF" w14:textId="77777777" w:rsidR="00DD6A2F" w:rsidRPr="00261512" w:rsidRDefault="00DD6A2F" w:rsidP="00CE7191">
                            <w:pPr>
                              <w:rPr>
                                <w:rStyle w:val="Zdraznnjemn"/>
                              </w:rPr>
                            </w:pPr>
                            <w:r w:rsidRPr="00261512">
                              <w:rPr>
                                <w:rStyle w:val="Zdraznnjemn"/>
                              </w:rPr>
                              <w:t xml:space="preserve">V Liberci </w:t>
                            </w:r>
                            <w:sdt>
                              <w:sdtPr>
                                <w:rPr>
                                  <w:rStyle w:val="Zdraznnjemn"/>
                                </w:rPr>
                                <w:alias w:val="Datum zadání"/>
                                <w:tag w:val="Datum zadání"/>
                                <w:id w:val="129059666"/>
                                <w:lock w:val="sdtLocked"/>
                                <w:placeholder>
                                  <w:docPart w:val="1F0623A825E144AFA39CE00D42CE7D4E"/>
                                </w:placeholder>
                                <w:dataBinding w:xpath="/ns0:EnhancedDocProps[1]/ns0:Datum_zadání[1]" w:storeItemID="{C05F2463-C7BC-4097-983F-068B7F02C9C6}"/>
                                <w:date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Zdraznnjemn"/>
                                </w:rPr>
                              </w:sdtEndPr>
                              <w:sdtContent>
                                <w:r w:rsidR="00BB2271">
                                  <w:rPr>
                                    <w:rStyle w:val="Zdraznnjemn"/>
                                  </w:rPr>
                                  <w:t>{Datum zadání}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00" w:type="pct"/>
                          </w:tcPr>
                          <w:p w14:paraId="6D0D981F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91D8AB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</w:tbl>
                    <w:p w14:paraId="5B0DB12D" w14:textId="77777777" w:rsidR="004121D4" w:rsidRPr="00627F3B" w:rsidRDefault="004121D4" w:rsidP="00CE719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A110DF" w14:textId="16D8DCE9" w:rsidR="007732CA" w:rsidRDefault="00DE01EA" w:rsidP="00191919">
      <w:pPr>
        <w:pStyle w:val="Nzev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9F9058" wp14:editId="775B3FDE">
                <wp:simplePos x="0" y="0"/>
                <wp:positionH relativeFrom="column">
                  <wp:posOffset>-1581150</wp:posOffset>
                </wp:positionH>
                <wp:positionV relativeFrom="paragraph">
                  <wp:posOffset>-1887855</wp:posOffset>
                </wp:positionV>
                <wp:extent cx="7570800" cy="1404620"/>
                <wp:effectExtent l="0" t="0" r="0" b="254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AD5D5" w14:textId="77777777" w:rsidR="00DE01EA" w:rsidRPr="00940E6D" w:rsidRDefault="00DE01EA" w:rsidP="00DE01EA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F9058" id="_x0000_s1030" type="#_x0000_t202" style="position:absolute;margin-left:-124.5pt;margin-top:-148.65pt;width:596.1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" stroked="f">
                <v:textbox style="mso-fit-shape-to-text:t">
                  <w:txbxContent>
                    <w:p w14:paraId="73DAD5D5" w14:textId="77777777" w:rsidR="00DE01EA" w:rsidRPr="00940E6D" w:rsidRDefault="00DE01EA" w:rsidP="00DE01EA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  <w:r w:rsidR="00464D4C">
        <w:t>Prohlášení</w:t>
      </w:r>
    </w:p>
    <w:p w14:paraId="7911428E" w14:textId="77777777" w:rsidR="00137A4D" w:rsidRPr="006E50E7" w:rsidRDefault="00137A4D" w:rsidP="00CE7191">
      <w:pPr>
        <w:rPr>
          <w:rStyle w:val="Zdraznn"/>
        </w:rPr>
      </w:pPr>
    </w:p>
    <w:p w14:paraId="27231B01" w14:textId="77777777" w:rsidR="00D25335" w:rsidRPr="00F72443" w:rsidRDefault="00D25335" w:rsidP="00D25335">
      <w:pPr>
        <w:rPr>
          <w:rStyle w:val="Zdraznn"/>
        </w:rPr>
      </w:pPr>
      <w:r w:rsidRPr="00F72443">
        <w:rPr>
          <w:rStyle w:val="Zdraznn"/>
        </w:rPr>
        <w:t xml:space="preserve">Prohlašuji, že svou </w:t>
      </w:r>
      <w:r>
        <w:rPr>
          <w:rStyle w:val="Zdraznn"/>
        </w:rPr>
        <w:t>diplomovou</w:t>
      </w:r>
      <w:r w:rsidRPr="00F72443">
        <w:rPr>
          <w:rStyle w:val="Zdraznn"/>
        </w:rPr>
        <w:t xml:space="preserve"> práci jsem vypracoval</w:t>
      </w:r>
      <w:r>
        <w:rPr>
          <w:rStyle w:val="Zdraznn"/>
        </w:rPr>
        <w:t>/</w:t>
      </w:r>
      <w:r w:rsidRPr="00F72443">
        <w:rPr>
          <w:rStyle w:val="Zdraznn"/>
        </w:rPr>
        <w:t>a samostatně</w:t>
      </w:r>
      <w:r>
        <w:rPr>
          <w:rStyle w:val="Zdraznn"/>
        </w:rPr>
        <w:t xml:space="preserve"> </w:t>
      </w:r>
      <w:r w:rsidRPr="00F72443">
        <w:rPr>
          <w:rStyle w:val="Zdraznn"/>
        </w:rPr>
        <w:t>jako původní dílo s použitím uvedené literatury a na základě ko</w:t>
      </w:r>
      <w:r>
        <w:rPr>
          <w:rStyle w:val="Zdraznn"/>
        </w:rPr>
        <w:t>n</w:t>
      </w:r>
      <w:r w:rsidRPr="00F72443">
        <w:rPr>
          <w:rStyle w:val="Zdraznn"/>
        </w:rPr>
        <w:t xml:space="preserve">zultací s vedoucím mé </w:t>
      </w:r>
      <w:r>
        <w:rPr>
          <w:rStyle w:val="Zdraznn"/>
        </w:rPr>
        <w:t>diplomové</w:t>
      </w:r>
      <w:r w:rsidRPr="00F72443">
        <w:rPr>
          <w:rStyle w:val="Zdraznn"/>
        </w:rPr>
        <w:t xml:space="preserve"> práce a konzultantem.</w:t>
      </w:r>
    </w:p>
    <w:p w14:paraId="08CFCA69" w14:textId="77777777" w:rsidR="00D25335" w:rsidRPr="00F72443" w:rsidRDefault="00D25335" w:rsidP="00D25335">
      <w:pPr>
        <w:rPr>
          <w:rStyle w:val="Zdraznn"/>
        </w:rPr>
      </w:pPr>
      <w:r w:rsidRPr="00F72443">
        <w:rPr>
          <w:rStyle w:val="Zdraznn"/>
        </w:rPr>
        <w:t>Jsem si vědom</w:t>
      </w:r>
      <w:r>
        <w:rPr>
          <w:rStyle w:val="Zdraznn"/>
        </w:rPr>
        <w:t>/</w:t>
      </w:r>
      <w:r w:rsidRPr="00F72443">
        <w:rPr>
          <w:rStyle w:val="Zdraznn"/>
        </w:rPr>
        <w:t xml:space="preserve">a toho, že na mou </w:t>
      </w:r>
      <w:r>
        <w:rPr>
          <w:rStyle w:val="Zdraznn"/>
        </w:rPr>
        <w:t>diplomovou</w:t>
      </w:r>
      <w:r w:rsidRPr="00F72443">
        <w:rPr>
          <w:rStyle w:val="Zdraznn"/>
        </w:rPr>
        <w:t xml:space="preserve"> práci se plně vztahuje</w:t>
      </w:r>
      <w:r>
        <w:rPr>
          <w:rStyle w:val="Zdraznn"/>
        </w:rPr>
        <w:t xml:space="preserve"> </w:t>
      </w:r>
      <w:r w:rsidRPr="00F72443">
        <w:rPr>
          <w:rStyle w:val="Zdraznn"/>
        </w:rPr>
        <w:t>zákon č. 121/2000 Sb., o právu autorském, zejména § 60 – školní</w:t>
      </w:r>
      <w:r>
        <w:rPr>
          <w:rStyle w:val="Zdraznn"/>
        </w:rPr>
        <w:t xml:space="preserve"> </w:t>
      </w:r>
      <w:r w:rsidRPr="00F72443">
        <w:rPr>
          <w:rStyle w:val="Zdraznn"/>
        </w:rPr>
        <w:t>dílo.</w:t>
      </w:r>
    </w:p>
    <w:p w14:paraId="2694D7D7" w14:textId="77777777" w:rsidR="00D25335" w:rsidRPr="00F72443" w:rsidRDefault="00D25335" w:rsidP="00D25335">
      <w:pPr>
        <w:rPr>
          <w:rStyle w:val="Zdraznn"/>
        </w:rPr>
      </w:pPr>
      <w:r w:rsidRPr="00F72443">
        <w:rPr>
          <w:rStyle w:val="Zdraznn"/>
        </w:rPr>
        <w:t>Beru na vědomí, že Technická univerzita v Liberci nezasahuje do</w:t>
      </w:r>
      <w:r>
        <w:rPr>
          <w:rStyle w:val="Zdraznn"/>
        </w:rPr>
        <w:t xml:space="preserve"> </w:t>
      </w:r>
      <w:r w:rsidRPr="00F72443">
        <w:rPr>
          <w:rStyle w:val="Zdraznn"/>
        </w:rPr>
        <w:t xml:space="preserve">mých autorských práv užitím mé </w:t>
      </w:r>
      <w:r>
        <w:rPr>
          <w:rStyle w:val="Zdraznn"/>
        </w:rPr>
        <w:t>diplomové</w:t>
      </w:r>
      <w:r w:rsidRPr="00F72443">
        <w:rPr>
          <w:rStyle w:val="Zdraznn"/>
        </w:rPr>
        <w:t xml:space="preserve"> práce pro vnitřní p</w:t>
      </w:r>
      <w:r>
        <w:rPr>
          <w:rStyle w:val="Zdraznn"/>
        </w:rPr>
        <w:t>o</w:t>
      </w:r>
      <w:r w:rsidRPr="00F72443">
        <w:rPr>
          <w:rStyle w:val="Zdraznn"/>
        </w:rPr>
        <w:t>třebu Technické univerzity v Liberci.</w:t>
      </w:r>
    </w:p>
    <w:p w14:paraId="372927B3" w14:textId="77777777" w:rsidR="00D25335" w:rsidRPr="00F72443" w:rsidRDefault="00D25335" w:rsidP="00D25335">
      <w:pPr>
        <w:rPr>
          <w:rStyle w:val="Zdraznn"/>
        </w:rPr>
      </w:pPr>
      <w:r w:rsidRPr="00F72443">
        <w:rPr>
          <w:rStyle w:val="Zdraznn"/>
        </w:rPr>
        <w:t xml:space="preserve">Užiji-li </w:t>
      </w:r>
      <w:r>
        <w:rPr>
          <w:rStyle w:val="Zdraznn"/>
        </w:rPr>
        <w:t>diplomovou</w:t>
      </w:r>
      <w:r w:rsidRPr="00F72443">
        <w:rPr>
          <w:rStyle w:val="Zdraznn"/>
        </w:rPr>
        <w:t xml:space="preserve"> práci nebo poskytnu-li licenci k jejímu využití,</w:t>
      </w:r>
      <w:r>
        <w:rPr>
          <w:rStyle w:val="Zdraznn"/>
        </w:rPr>
        <w:t xml:space="preserve"> </w:t>
      </w:r>
      <w:r w:rsidRPr="00F72443">
        <w:rPr>
          <w:rStyle w:val="Zdraznn"/>
        </w:rPr>
        <w:t>jsem si vědom</w:t>
      </w:r>
      <w:r>
        <w:rPr>
          <w:rStyle w:val="Zdraznn"/>
        </w:rPr>
        <w:t>/</w:t>
      </w:r>
      <w:r w:rsidRPr="00F72443">
        <w:rPr>
          <w:rStyle w:val="Zdraznn"/>
        </w:rPr>
        <w:t>a povinnosti informovat o této skutečnosti Techni</w:t>
      </w:r>
      <w:r>
        <w:rPr>
          <w:rStyle w:val="Zdraznn"/>
        </w:rPr>
        <w:t>c</w:t>
      </w:r>
      <w:r w:rsidRPr="00F72443">
        <w:rPr>
          <w:rStyle w:val="Zdraznn"/>
        </w:rPr>
        <w:t>kou univerzitu v Liberci; v tomto případě má Technická univerzita</w:t>
      </w:r>
      <w:r>
        <w:rPr>
          <w:rStyle w:val="Zdraznn"/>
        </w:rPr>
        <w:t xml:space="preserve"> </w:t>
      </w:r>
      <w:r w:rsidRPr="00F72443">
        <w:rPr>
          <w:rStyle w:val="Zdraznn"/>
        </w:rPr>
        <w:t>v Liberci právo ode mne požadovat úhradu nákladů, které vynaložila na vytvoření díla, až do jejich skutečné výše.</w:t>
      </w:r>
    </w:p>
    <w:p w14:paraId="40E4DAA4" w14:textId="77777777" w:rsidR="00D25335" w:rsidRPr="00F72443" w:rsidRDefault="00D25335" w:rsidP="00D25335">
      <w:pPr>
        <w:rPr>
          <w:rStyle w:val="Zdraznn"/>
        </w:rPr>
      </w:pPr>
      <w:r w:rsidRPr="00F72443">
        <w:rPr>
          <w:rStyle w:val="Zdraznn"/>
        </w:rPr>
        <w:t>Současně čestně prohlašuji, že text elektronické podoby práce vl</w:t>
      </w:r>
      <w:r>
        <w:rPr>
          <w:rStyle w:val="Zdraznn"/>
        </w:rPr>
        <w:t>o</w:t>
      </w:r>
      <w:r w:rsidRPr="00F72443">
        <w:rPr>
          <w:rStyle w:val="Zdraznn"/>
        </w:rPr>
        <w:t>žený do IS STAG se shoduje s textem tištěné podoby práce.</w:t>
      </w:r>
    </w:p>
    <w:p w14:paraId="26A48C89" w14:textId="77777777" w:rsidR="00D25335" w:rsidRPr="00F72443" w:rsidRDefault="00D25335" w:rsidP="00D25335">
      <w:pPr>
        <w:rPr>
          <w:rStyle w:val="Zdraznn"/>
        </w:rPr>
      </w:pPr>
      <w:r w:rsidRPr="00F72443">
        <w:rPr>
          <w:rStyle w:val="Zdraznn"/>
        </w:rPr>
        <w:t xml:space="preserve">Beru na vědomí, že má </w:t>
      </w:r>
      <w:r>
        <w:rPr>
          <w:rStyle w:val="Zdraznn"/>
        </w:rPr>
        <w:t>diplomová</w:t>
      </w:r>
      <w:r w:rsidRPr="00F72443">
        <w:rPr>
          <w:rStyle w:val="Zdraznn"/>
        </w:rPr>
        <w:t xml:space="preserve"> práce bude zveřejněna Techni</w:t>
      </w:r>
      <w:r>
        <w:rPr>
          <w:rStyle w:val="Zdraznn"/>
        </w:rPr>
        <w:t>c</w:t>
      </w:r>
      <w:r w:rsidRPr="00F72443">
        <w:rPr>
          <w:rStyle w:val="Zdraznn"/>
        </w:rPr>
        <w:t>kou univerzitou v Liberci v souladu s § 47b zákona č. 111/1998 Sb.,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 a o změně a doplnění dalších zákonů (zákon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školách), ve znění pozdějších předpisů.</w:t>
      </w:r>
    </w:p>
    <w:p w14:paraId="11B03E23" w14:textId="77777777" w:rsidR="00D25335" w:rsidRPr="00F72443" w:rsidRDefault="00D25335" w:rsidP="00D25335">
      <w:pPr>
        <w:rPr>
          <w:rFonts w:ascii="Inter" w:hAnsi="Inter"/>
          <w:iCs/>
          <w:sz w:val="22"/>
        </w:rPr>
      </w:pPr>
      <w:r w:rsidRPr="00F72443">
        <w:rPr>
          <w:rStyle w:val="Zdraznn"/>
        </w:rPr>
        <w:t>Jsem si vědom</w:t>
      </w:r>
      <w:r>
        <w:rPr>
          <w:rStyle w:val="Zdraznn"/>
        </w:rPr>
        <w:t>/</w:t>
      </w:r>
      <w:r w:rsidRPr="00F72443">
        <w:rPr>
          <w:rStyle w:val="Zdraznn"/>
        </w:rPr>
        <w:t>a následků, které podle zákona o vysokých školách</w:t>
      </w:r>
      <w:r>
        <w:rPr>
          <w:rStyle w:val="Zdraznn"/>
        </w:rPr>
        <w:t xml:space="preserve"> </w:t>
      </w:r>
      <w:r w:rsidRPr="00F72443">
        <w:rPr>
          <w:rStyle w:val="Zdraznn"/>
        </w:rPr>
        <w:t>mohou vyplývat z porušení tohoto prohlášení.</w:t>
      </w:r>
    </w:p>
    <w:p w14:paraId="74AACF47" w14:textId="77777777" w:rsidR="00102685" w:rsidRPr="006E50E7" w:rsidRDefault="00102685" w:rsidP="00CE7191">
      <w:pPr>
        <w:rPr>
          <w:rStyle w:val="Zdraznn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3458"/>
      </w:tblGrid>
      <w:tr w:rsidR="003F6090" w14:paraId="5172C8FD" w14:textId="77777777" w:rsidTr="002C0AD3">
        <w:trPr>
          <w:jc w:val="center"/>
        </w:trPr>
        <w:tc>
          <w:tcPr>
            <w:tcW w:w="2500" w:type="pct"/>
          </w:tcPr>
          <w:p w14:paraId="57DED6D6" w14:textId="77777777" w:rsidR="003F6090" w:rsidRPr="003F6090" w:rsidRDefault="00B753BE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prohlášení"/>
                <w:tag w:val="Datum prohlášení"/>
                <w:id w:val="777292252"/>
                <w:lock w:val="sdtLocked"/>
                <w:placeholder>
                  <w:docPart w:val="A21037E576F343BB9605FDC56213C914"/>
                </w:placeholder>
                <w:dataBinding w:xpath="/ns0:EnhancedDocProps[1]/ns0:Datum_prohlášení[1]" w:storeItemID="{C05F2463-C7BC-4097-983F-068B7F02C9C6}"/>
                <w:date>
                  <w:dateFormat w:val="d. MMMM 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E008DB">
                  <w:rPr>
                    <w:rStyle w:val="Zdraznn"/>
                  </w:rPr>
                  <w:t>{Datum prohlášení}</w:t>
                </w:r>
              </w:sdtContent>
            </w:sdt>
          </w:p>
        </w:tc>
        <w:tc>
          <w:tcPr>
            <w:tcW w:w="2500" w:type="pct"/>
          </w:tcPr>
          <w:sdt>
            <w:sdtPr>
              <w:rPr>
                <w:rStyle w:val="Zdraznn"/>
              </w:rPr>
              <w:alias w:val="Autor"/>
              <w:tag w:val="Autor"/>
              <w:id w:val="1257864642"/>
              <w:lock w:val="sdtLocked"/>
              <w:placeholder>
                <w:docPart w:val="4F96C8AF837C433ABA8A14F3D012988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"/>
              </w:rPr>
            </w:sdtEndPr>
            <w:sdtContent>
              <w:p w14:paraId="1AE4AAA2" w14:textId="758A8D29" w:rsidR="003F6090" w:rsidRPr="003F6090" w:rsidRDefault="001C1417" w:rsidP="00770B3C">
                <w:pPr>
                  <w:jc w:val="right"/>
                  <w:rPr>
                    <w:rStyle w:val="Zdraznn"/>
                  </w:rPr>
                </w:pPr>
                <w:r>
                  <w:rPr>
                    <w:rStyle w:val="Zdraznn"/>
                  </w:rPr>
                  <w:t>Autor</w:t>
                </w:r>
              </w:p>
            </w:sdtContent>
          </w:sdt>
        </w:tc>
      </w:tr>
    </w:tbl>
    <w:p w14:paraId="3B957E55" w14:textId="77777777" w:rsidR="003F6090" w:rsidRDefault="003F6090" w:rsidP="00CE7191">
      <w:pPr>
        <w:sectPr w:rsidR="003F6090" w:rsidSect="00A37AC6">
          <w:headerReference w:type="even" r:id="rId15"/>
          <w:pgSz w:w="11906" w:h="16838"/>
          <w:pgMar w:top="5387" w:right="2495" w:bottom="1134" w:left="2495" w:header="709" w:footer="709" w:gutter="0"/>
          <w:cols w:space="708"/>
          <w:docGrid w:linePitch="360"/>
        </w:sectPr>
      </w:pPr>
    </w:p>
    <w:sdt>
      <w:sdtPr>
        <w:alias w:val="Název"/>
        <w:tag w:val="Název"/>
        <w:id w:val="-2029162941"/>
        <w:lock w:val="sdtLocked"/>
        <w:placeholder>
          <w:docPart w:val="B662BCA7BD624A0BB1AE3C14A7DE825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711C5659" w14:textId="4D72F4EC" w:rsidR="008C60D9" w:rsidRPr="00D84F74" w:rsidRDefault="001407DF" w:rsidP="00281577">
          <w:pPr>
            <w:pStyle w:val="Nzev"/>
          </w:pPr>
          <w:r>
            <w:t>{Název}</w:t>
          </w:r>
        </w:p>
      </w:sdtContent>
    </w:sdt>
    <w:p w14:paraId="67297B82" w14:textId="77777777" w:rsidR="003957BB" w:rsidRPr="00D84F74" w:rsidRDefault="00BE31FC" w:rsidP="00BE31FC">
      <w:pPr>
        <w:pStyle w:val="Nzev"/>
      </w:pPr>
      <w:r w:rsidRPr="00D84F74">
        <w:t>Abstrakt</w:t>
      </w:r>
    </w:p>
    <w:sdt>
      <w:sdtPr>
        <w:rPr>
          <w:rStyle w:val="ZkladntextChar"/>
          <w:lang w:val="cs-CZ"/>
        </w:rPr>
        <w:alias w:val="Abstrakt"/>
        <w:tag w:val=""/>
        <w:id w:val="-5447373"/>
        <w:lock w:val="sdtLocked"/>
        <w:placeholder>
          <w:docPart w:val="64B9DDEC387248D28F79B7C995084B02"/>
        </w:placeholder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EndPr>
        <w:rPr>
          <w:rStyle w:val="ZkladntextChar"/>
        </w:rPr>
      </w:sdtEndPr>
      <w:sdtContent>
        <w:p w14:paraId="3D7408B6" w14:textId="77777777" w:rsidR="00CF1CB2" w:rsidRPr="00D84F74" w:rsidRDefault="00A55FA1" w:rsidP="00722868">
          <w:r w:rsidRPr="00D84F74">
            <w:rPr>
              <w:rStyle w:val="ZkladntextChar"/>
              <w:lang w:val="cs-CZ"/>
            </w:rPr>
            <w:t>{Abstrakt česky}</w:t>
          </w:r>
        </w:p>
      </w:sdtContent>
    </w:sdt>
    <w:p w14:paraId="277F09D5" w14:textId="77777777" w:rsidR="00C8131C" w:rsidRPr="006E50E7" w:rsidRDefault="00C8131C" w:rsidP="006E50E7">
      <w:pPr>
        <w:rPr>
          <w:rStyle w:val="Zdraznn"/>
          <w:rFonts w:ascii="Times New Roman" w:hAnsi="Times New Roman"/>
          <w:iCs w:val="0"/>
          <w:sz w:val="24"/>
        </w:rPr>
      </w:pPr>
    </w:p>
    <w:p w14:paraId="4FA8F071" w14:textId="77777777" w:rsidR="00771D4C" w:rsidRPr="00D84F74" w:rsidRDefault="00771D4C" w:rsidP="00CE7191"/>
    <w:p w14:paraId="1F1D0482" w14:textId="77777777" w:rsidR="00A427DF" w:rsidRPr="00D84F74" w:rsidRDefault="00A427DF" w:rsidP="00763C33">
      <w:pPr>
        <w:pStyle w:val="Podnadpis"/>
        <w:rPr>
          <w:rStyle w:val="Zdraznn"/>
          <w:iCs w:val="0"/>
          <w:sz w:val="28"/>
        </w:rPr>
      </w:pPr>
      <w:r w:rsidRPr="00D84F74">
        <w:rPr>
          <w:rStyle w:val="Zdraznn"/>
          <w:iCs w:val="0"/>
          <w:sz w:val="28"/>
        </w:rPr>
        <w:t>Klíčová slova</w:t>
      </w:r>
    </w:p>
    <w:sdt>
      <w:sdtPr>
        <w:rPr>
          <w:rStyle w:val="ZkladntextChar"/>
          <w:lang w:val="cs-CZ"/>
        </w:rPr>
        <w:alias w:val="Klíčová slova"/>
        <w:tag w:val=""/>
        <w:id w:val="744844902"/>
        <w:lock w:val="sdtLocked"/>
        <w:placeholder>
          <w:docPart w:val="392CA62FE5BE48A7AB0E287FA50EFE2C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EndPr>
        <w:rPr>
          <w:rStyle w:val="ZkladntextChar"/>
        </w:rPr>
      </w:sdtEndPr>
      <w:sdtContent>
        <w:p w14:paraId="3742A075" w14:textId="77777777" w:rsidR="00A427DF" w:rsidRPr="00D84F74" w:rsidRDefault="00A427DF" w:rsidP="00722868">
          <w:r w:rsidRPr="00D84F74">
            <w:rPr>
              <w:rStyle w:val="ZkladntextChar"/>
              <w:lang w:val="cs-CZ"/>
            </w:rPr>
            <w:t>{Klíčová slova}</w:t>
          </w:r>
        </w:p>
      </w:sdtContent>
    </w:sdt>
    <w:p w14:paraId="121268F2" w14:textId="77777777" w:rsidR="00A427DF" w:rsidRPr="00D84F74" w:rsidRDefault="00A427DF" w:rsidP="00CE7191"/>
    <w:p w14:paraId="6750C77B" w14:textId="77777777" w:rsidR="00A427DF" w:rsidRPr="00D84F74" w:rsidRDefault="00A427DF" w:rsidP="00CE7191"/>
    <w:p w14:paraId="2101A309" w14:textId="25F3E494" w:rsidR="00A427DF" w:rsidRDefault="00A427DF" w:rsidP="00CE7191"/>
    <w:p w14:paraId="1894D3BD" w14:textId="071AB857" w:rsidR="00284573" w:rsidRDefault="00284573" w:rsidP="00CE7191"/>
    <w:p w14:paraId="271E9F80" w14:textId="5CD9A653" w:rsidR="00284573" w:rsidRDefault="00284573" w:rsidP="00CE7191"/>
    <w:p w14:paraId="24CE9A2B" w14:textId="24FD1932" w:rsidR="00284573" w:rsidRDefault="00284573" w:rsidP="00CE7191"/>
    <w:p w14:paraId="1CBC6823" w14:textId="02F3B972" w:rsidR="00284573" w:rsidRDefault="00284573" w:rsidP="00CE7191"/>
    <w:p w14:paraId="5B1DFCC4" w14:textId="2876C772" w:rsidR="00284573" w:rsidRDefault="00284573" w:rsidP="00CE7191"/>
    <w:p w14:paraId="6FCE1B88" w14:textId="5103164F" w:rsidR="00284573" w:rsidRDefault="00284573" w:rsidP="00CE7191"/>
    <w:p w14:paraId="7E7BAFBC" w14:textId="6A11B3BC" w:rsidR="00284573" w:rsidRDefault="00284573" w:rsidP="00CE7191"/>
    <w:p w14:paraId="442917A0" w14:textId="777C3747" w:rsidR="00284573" w:rsidRDefault="00284573" w:rsidP="00CE7191"/>
    <w:p w14:paraId="73619D0B" w14:textId="02D2B1C0" w:rsidR="00284573" w:rsidRDefault="00284573" w:rsidP="00CE7191"/>
    <w:p w14:paraId="67F9C4E0" w14:textId="7402B312" w:rsidR="00284573" w:rsidRDefault="00284573" w:rsidP="00CE7191"/>
    <w:p w14:paraId="269CA763" w14:textId="62CE3F87" w:rsidR="00284573" w:rsidRDefault="00284573" w:rsidP="00CE7191"/>
    <w:p w14:paraId="1D681196" w14:textId="3C775E6A" w:rsidR="00284573" w:rsidRDefault="00284573" w:rsidP="00CE7191"/>
    <w:p w14:paraId="4A6DE7D1" w14:textId="7563188F" w:rsidR="00284573" w:rsidRDefault="00284573" w:rsidP="00CE7191"/>
    <w:p w14:paraId="75B22BC5" w14:textId="4F460E4A" w:rsidR="00284573" w:rsidRDefault="00284573" w:rsidP="00CE7191"/>
    <w:p w14:paraId="4D9F121C" w14:textId="6A86A538" w:rsidR="00284573" w:rsidRDefault="00284573" w:rsidP="00CE7191"/>
    <w:p w14:paraId="4A7D4882" w14:textId="43538409" w:rsidR="00284573" w:rsidRDefault="00284573" w:rsidP="00CE7191"/>
    <w:p w14:paraId="75FD1AD1" w14:textId="09FAC40F" w:rsidR="00284573" w:rsidRDefault="00284573" w:rsidP="00CE7191"/>
    <w:p w14:paraId="744017F0" w14:textId="59E33DA2" w:rsidR="00284573" w:rsidRDefault="00284573" w:rsidP="00CA1AD8">
      <w:pPr>
        <w:jc w:val="center"/>
      </w:pPr>
    </w:p>
    <w:sdt>
      <w:sdtPr>
        <w:alias w:val="Title"/>
        <w:tag w:val="Title"/>
        <w:id w:val="357783452"/>
        <w:lock w:val="sdtLocked"/>
        <w:placeholder>
          <w:docPart w:val="3B433748F74547CEB9B40AB72B3BB1C8"/>
        </w:placeholder>
        <w:dataBinding w:xpath="/ns0:EnhancedDocProps[1]/ns0:Title[1]" w:storeItemID="{C05F2463-C7BC-4097-983F-068B7F02C9C6}"/>
        <w:text w:multiLine="1"/>
      </w:sdtPr>
      <w:sdtEndPr/>
      <w:sdtContent>
        <w:p w14:paraId="56D85294" w14:textId="77777777" w:rsidR="00C8131C" w:rsidRPr="001B053B" w:rsidRDefault="00086F98" w:rsidP="00BF4C52">
          <w:pPr>
            <w:pStyle w:val="Nzev"/>
            <w:rPr>
              <w:rStyle w:val="Zdraznn"/>
              <w:iCs w:val="0"/>
              <w:sz w:val="36"/>
            </w:rPr>
          </w:pPr>
          <w:r w:rsidRPr="00A238C7">
            <w:t>{</w:t>
          </w:r>
          <w:proofErr w:type="spellStart"/>
          <w:r w:rsidRPr="00A238C7">
            <w:t>Title</w:t>
          </w:r>
          <w:proofErr w:type="spellEnd"/>
          <w:r w:rsidRPr="00A238C7">
            <w:t>}</w:t>
          </w:r>
        </w:p>
      </w:sdtContent>
    </w:sdt>
    <w:p w14:paraId="43E4EE74" w14:textId="77777777" w:rsidR="00266354" w:rsidRPr="001B053B" w:rsidRDefault="00266354" w:rsidP="00266354">
      <w:pPr>
        <w:pStyle w:val="Nzev"/>
        <w:rPr>
          <w:rStyle w:val="Zdraznn"/>
          <w:iCs w:val="0"/>
          <w:sz w:val="36"/>
        </w:rPr>
      </w:pPr>
      <w:proofErr w:type="spellStart"/>
      <w:r w:rsidRPr="001B053B">
        <w:rPr>
          <w:rStyle w:val="Zdraznn"/>
          <w:iCs w:val="0"/>
          <w:sz w:val="36"/>
        </w:rPr>
        <w:t>Abstract</w:t>
      </w:r>
      <w:proofErr w:type="spellEnd"/>
    </w:p>
    <w:sdt>
      <w:sdtPr>
        <w:alias w:val="Abstract"/>
        <w:tag w:val="Abstract"/>
        <w:id w:val="2092273836"/>
        <w:lock w:val="sdtLocked"/>
        <w:placeholder>
          <w:docPart w:val="EBCEC28D90E6497581E1875DFE8EAFD6"/>
        </w:placeholder>
        <w:dataBinding w:xpath="/ns0:EnhancedDocProps[1]/ns0:Abstract[1]" w:storeItemID="{C05F2463-C7BC-4097-983F-068B7F02C9C6}"/>
        <w:text w:multiLine="1"/>
      </w:sdtPr>
      <w:sdtEndPr/>
      <w:sdtContent>
        <w:p w14:paraId="409CA731" w14:textId="77777777" w:rsidR="00266354" w:rsidRPr="001B053B" w:rsidRDefault="0086194D" w:rsidP="008671EB">
          <w:r w:rsidRPr="001B053B">
            <w:t>{</w:t>
          </w:r>
          <w:proofErr w:type="spellStart"/>
          <w:r w:rsidRPr="001B053B">
            <w:t>Abstract</w:t>
          </w:r>
          <w:proofErr w:type="spellEnd"/>
          <w:r w:rsidRPr="001B053B">
            <w:t>}</w:t>
          </w:r>
        </w:p>
      </w:sdtContent>
    </w:sdt>
    <w:p w14:paraId="54C6CE7A" w14:textId="77777777" w:rsidR="00611916" w:rsidRPr="001408BE" w:rsidRDefault="00611916" w:rsidP="001408BE">
      <w:pPr>
        <w:rPr>
          <w:rStyle w:val="Zdraznn"/>
          <w:rFonts w:ascii="Times New Roman" w:hAnsi="Times New Roman"/>
          <w:iCs w:val="0"/>
          <w:sz w:val="24"/>
        </w:rPr>
      </w:pPr>
    </w:p>
    <w:p w14:paraId="69EC09B1" w14:textId="77777777" w:rsidR="00611916" w:rsidRPr="001408BE" w:rsidRDefault="00611916" w:rsidP="001408BE">
      <w:pPr>
        <w:rPr>
          <w:rStyle w:val="Zdraznn"/>
          <w:rFonts w:ascii="Times New Roman" w:hAnsi="Times New Roman"/>
          <w:iCs w:val="0"/>
          <w:sz w:val="24"/>
        </w:rPr>
      </w:pPr>
    </w:p>
    <w:p w14:paraId="7644747A" w14:textId="77777777" w:rsidR="00611916" w:rsidRPr="001B053B" w:rsidRDefault="00F63E3A" w:rsidP="00763C33">
      <w:pPr>
        <w:pStyle w:val="Podnadpis"/>
        <w:rPr>
          <w:rStyle w:val="Zdraznn"/>
          <w:iCs w:val="0"/>
          <w:sz w:val="28"/>
        </w:rPr>
      </w:pPr>
      <w:proofErr w:type="spellStart"/>
      <w:r w:rsidRPr="001B053B">
        <w:rPr>
          <w:rStyle w:val="Zdraznn"/>
          <w:iCs w:val="0"/>
          <w:sz w:val="28"/>
        </w:rPr>
        <w:t>K</w:t>
      </w:r>
      <w:r w:rsidR="00611916" w:rsidRPr="001B053B">
        <w:rPr>
          <w:rStyle w:val="Zdraznn"/>
          <w:iCs w:val="0"/>
          <w:sz w:val="28"/>
        </w:rPr>
        <w:t>eywords</w:t>
      </w:r>
      <w:proofErr w:type="spellEnd"/>
    </w:p>
    <w:sdt>
      <w:sdtPr>
        <w:alias w:val="Keywords"/>
        <w:tag w:val="Keywords"/>
        <w:id w:val="-678587002"/>
        <w:lock w:val="sdtLocked"/>
        <w:placeholder>
          <w:docPart w:val="7627A39C93C0457F8E9B1D324FD8146D"/>
        </w:placeholder>
        <w:dataBinding w:xpath="/ns0:EnhancedDocProps[1]/ns0:Keywords[1]" w:storeItemID="{C05F2463-C7BC-4097-983F-068B7F02C9C6}"/>
        <w:text w:multiLine="1"/>
      </w:sdtPr>
      <w:sdtEndPr/>
      <w:sdtContent>
        <w:p w14:paraId="3B356BD9" w14:textId="77777777" w:rsidR="00370F25" w:rsidRPr="001B053B" w:rsidRDefault="00080978" w:rsidP="00EE4D21">
          <w:r w:rsidRPr="001B053B">
            <w:t>{</w:t>
          </w:r>
          <w:proofErr w:type="spellStart"/>
          <w:r w:rsidRPr="001B053B">
            <w:t>Keywords</w:t>
          </w:r>
          <w:proofErr w:type="spellEnd"/>
          <w:r w:rsidRPr="001B053B">
            <w:t>}</w:t>
          </w:r>
        </w:p>
      </w:sdtContent>
    </w:sdt>
    <w:p w14:paraId="0B7743AB" w14:textId="77777777" w:rsidR="004D4A8C" w:rsidRPr="003F68D2" w:rsidRDefault="004D4A8C" w:rsidP="003F68D2">
      <w:pPr>
        <w:rPr>
          <w:rStyle w:val="Zdraznn"/>
          <w:rFonts w:ascii="Times New Roman" w:hAnsi="Times New Roman"/>
          <w:iCs w:val="0"/>
          <w:sz w:val="24"/>
        </w:rPr>
      </w:pPr>
    </w:p>
    <w:p w14:paraId="21388A0A" w14:textId="77777777" w:rsidR="00CA1AD8" w:rsidRDefault="006E547B" w:rsidP="003F68D2">
      <w:pPr>
        <w:rPr>
          <w:rStyle w:val="Zdraznn"/>
          <w:rFonts w:ascii="Times New Roman" w:hAnsi="Times New Roman"/>
          <w:iCs w:val="0"/>
          <w:sz w:val="24"/>
        </w:rPr>
        <w:sectPr w:rsidR="00CA1AD8" w:rsidSect="00294139">
          <w:footerReference w:type="even" r:id="rId16"/>
          <w:footerReference w:type="default" r:id="rId17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3F68D2">
        <w:rPr>
          <w:rStyle w:val="Zdraznn"/>
          <w:rFonts w:ascii="Times New Roman" w:hAnsi="Times New Roman"/>
          <w:iCs w:val="0"/>
          <w:sz w:val="24"/>
        </w:rPr>
        <w:br w:type="page"/>
      </w:r>
    </w:p>
    <w:p w14:paraId="34510C2D" w14:textId="77777777" w:rsidR="00AE3A98" w:rsidRDefault="006E547B" w:rsidP="00F9720E">
      <w:pPr>
        <w:pStyle w:val="Nadpisobsahu"/>
      </w:pPr>
      <w:r>
        <w:lastRenderedPageBreak/>
        <w:t>Poděkování</w:t>
      </w:r>
    </w:p>
    <w:p w14:paraId="3E17546C" w14:textId="77777777" w:rsidR="00CA1AD8" w:rsidRDefault="00CA1AD8" w:rsidP="00F9720E">
      <w:pPr>
        <w:sectPr w:rsidR="00CA1AD8" w:rsidSect="00294139">
          <w:footerReference w:type="default" r:id="rId1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6095016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B82A9A" w14:textId="77777777" w:rsidR="005C019D" w:rsidRDefault="005C019D">
          <w:pPr>
            <w:pStyle w:val="Nadpisobsahu"/>
          </w:pPr>
          <w:r>
            <w:t>Obsah</w:t>
          </w:r>
        </w:p>
        <w:p w14:paraId="32ADAF0A" w14:textId="7845D4F4" w:rsidR="00F7257F" w:rsidRDefault="005C019D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r>
            <w:rPr>
              <w:noProof/>
            </w:rPr>
            <w:fldChar w:fldCharType="begin"/>
          </w:r>
          <w:r>
            <w:instrText xml:space="preserve"> TOC \o "1-6" \h \z \u </w:instrText>
          </w:r>
          <w:r>
            <w:rPr>
              <w:noProof/>
            </w:rPr>
            <w:fldChar w:fldCharType="separate"/>
          </w:r>
          <w:hyperlink w:anchor="_Toc151998099" w:history="1">
            <w:r w:rsidR="00F7257F" w:rsidRPr="0053309E">
              <w:rPr>
                <w:rStyle w:val="Hypertextovodkaz"/>
                <w:noProof/>
              </w:rPr>
              <w:t>1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Úvod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_Toc151998099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10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4C20DA90" w14:textId="61B64711" w:rsidR="00F7257F" w:rsidRDefault="00B753BE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0" w:history="1">
            <w:r w:rsidR="00F7257F" w:rsidRPr="0053309E">
              <w:rPr>
                <w:rStyle w:val="Hypertextovodkaz"/>
                <w:noProof/>
              </w:rPr>
              <w:t>2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Teoretická část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_Toc151998100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236DAE8A" w14:textId="33EE7E8F" w:rsidR="00F7257F" w:rsidRDefault="00B753BE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1" w:history="1">
            <w:r w:rsidR="00F7257F" w:rsidRPr="0053309E">
              <w:rPr>
                <w:rStyle w:val="Hypertextovodkaz"/>
                <w:noProof/>
              </w:rPr>
              <w:t>2.1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Obrázky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_Toc151998101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41CDB102" w14:textId="2FF4F347" w:rsidR="00F7257F" w:rsidRDefault="00B753BE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2" w:history="1">
            <w:r w:rsidR="00F7257F" w:rsidRPr="0053309E">
              <w:rPr>
                <w:rStyle w:val="Hypertextovodkaz"/>
                <w:noProof/>
              </w:rPr>
              <w:t>2.2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Tabulky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_Toc151998102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0B0C8181" w14:textId="0629BAEF" w:rsidR="00F7257F" w:rsidRDefault="00B753BE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3" w:history="1">
            <w:r w:rsidR="00F7257F" w:rsidRPr="0053309E">
              <w:rPr>
                <w:rStyle w:val="Hypertextovodkaz"/>
                <w:noProof/>
              </w:rPr>
              <w:t>2.3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Grafy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_Toc151998103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79D0FB4A" w14:textId="7E96D0F5" w:rsidR="00F7257F" w:rsidRDefault="00B753BE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4" w:history="1">
            <w:r w:rsidR="00F7257F" w:rsidRPr="0053309E">
              <w:rPr>
                <w:rStyle w:val="Hypertextovodkaz"/>
                <w:noProof/>
              </w:rPr>
              <w:t>2.4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Citace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_Toc151998104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12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61454662" w14:textId="6E682F3C" w:rsidR="00F7257F" w:rsidRDefault="00B753BE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5" w:history="1">
            <w:r w:rsidR="00F7257F" w:rsidRPr="0053309E">
              <w:rPr>
                <w:rStyle w:val="Hypertextovodkaz"/>
                <w:noProof/>
              </w:rPr>
              <w:t>2.5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Rovnice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_Toc151998105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12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39AA0B39" w14:textId="5D386B0A" w:rsidR="00F7257F" w:rsidRDefault="00B753BE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6" w:history="1">
            <w:r w:rsidR="00F7257F" w:rsidRPr="0053309E">
              <w:rPr>
                <w:rStyle w:val="Hypertextovodkaz"/>
                <w:noProof/>
              </w:rPr>
              <w:t>3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Experimentální část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_Toc151998106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13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4B7D5995" w14:textId="64225A48" w:rsidR="00F7257F" w:rsidRDefault="00B753BE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7" w:history="1">
            <w:r w:rsidR="00F7257F" w:rsidRPr="0053309E">
              <w:rPr>
                <w:rStyle w:val="Hypertextovodkaz"/>
                <w:noProof/>
              </w:rPr>
              <w:t>4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Vyhodnocení a diskuse výsledků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_Toc151998107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14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22E274BC" w14:textId="229F7ED8" w:rsidR="00F7257F" w:rsidRDefault="00B753BE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8" w:history="1">
            <w:r w:rsidR="00F7257F" w:rsidRPr="0053309E">
              <w:rPr>
                <w:rStyle w:val="Hypertextovodkaz"/>
                <w:noProof/>
              </w:rPr>
              <w:t>5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Závěr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_Toc151998108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F7257F">
              <w:rPr>
                <w:noProof/>
                <w:webHidden/>
              </w:rPr>
              <w:t>15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64A50E56" w14:textId="6E1062F5" w:rsidR="00F7257F" w:rsidRDefault="00B753BE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eastAsia="cs-CZ"/>
            </w:rPr>
          </w:pPr>
          <w:hyperlink w:anchor="_Toc151998109" w:history="1">
            <w:r w:rsidR="00F7257F" w:rsidRPr="0053309E">
              <w:rPr>
                <w:rStyle w:val="Hypertextovodkaz"/>
              </w:rPr>
              <w:t>Použitá literatura</w:t>
            </w:r>
            <w:r w:rsidR="00F7257F">
              <w:rPr>
                <w:webHidden/>
              </w:rPr>
              <w:tab/>
            </w:r>
            <w:r w:rsidR="00F7257F">
              <w:rPr>
                <w:webHidden/>
              </w:rPr>
              <w:fldChar w:fldCharType="begin"/>
            </w:r>
            <w:r w:rsidR="00F7257F">
              <w:rPr>
                <w:webHidden/>
              </w:rPr>
              <w:instrText xml:space="preserve"> PAGEREF _Toc151998109 \h </w:instrText>
            </w:r>
            <w:r w:rsidR="00F7257F">
              <w:rPr>
                <w:webHidden/>
              </w:rPr>
            </w:r>
            <w:r w:rsidR="00F7257F">
              <w:rPr>
                <w:webHidden/>
              </w:rPr>
              <w:fldChar w:fldCharType="separate"/>
            </w:r>
            <w:r w:rsidR="00F7257F">
              <w:rPr>
                <w:webHidden/>
              </w:rPr>
              <w:t>16</w:t>
            </w:r>
            <w:r w:rsidR="00F7257F">
              <w:rPr>
                <w:webHidden/>
              </w:rPr>
              <w:fldChar w:fldCharType="end"/>
            </w:r>
          </w:hyperlink>
        </w:p>
        <w:p w14:paraId="2B23E25E" w14:textId="4E71E0ED" w:rsidR="00F7257F" w:rsidRDefault="00B753BE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eastAsia="cs-CZ"/>
            </w:rPr>
          </w:pPr>
          <w:hyperlink w:anchor="_Toc151998110" w:history="1">
            <w:r w:rsidR="00F7257F" w:rsidRPr="0053309E">
              <w:rPr>
                <w:rStyle w:val="Hypertextovodkaz"/>
              </w:rPr>
              <w:t>Seznam příloh</w:t>
            </w:r>
            <w:r w:rsidR="00F7257F">
              <w:rPr>
                <w:webHidden/>
              </w:rPr>
              <w:tab/>
            </w:r>
            <w:r w:rsidR="00F7257F">
              <w:rPr>
                <w:webHidden/>
              </w:rPr>
              <w:fldChar w:fldCharType="begin"/>
            </w:r>
            <w:r w:rsidR="00F7257F">
              <w:rPr>
                <w:webHidden/>
              </w:rPr>
              <w:instrText xml:space="preserve"> PAGEREF _Toc151998110 \h </w:instrText>
            </w:r>
            <w:r w:rsidR="00F7257F">
              <w:rPr>
                <w:webHidden/>
              </w:rPr>
            </w:r>
            <w:r w:rsidR="00F7257F">
              <w:rPr>
                <w:webHidden/>
              </w:rPr>
              <w:fldChar w:fldCharType="separate"/>
            </w:r>
            <w:r w:rsidR="00F7257F">
              <w:rPr>
                <w:webHidden/>
              </w:rPr>
              <w:t>17</w:t>
            </w:r>
            <w:r w:rsidR="00F7257F">
              <w:rPr>
                <w:webHidden/>
              </w:rPr>
              <w:fldChar w:fldCharType="end"/>
            </w:r>
          </w:hyperlink>
        </w:p>
        <w:p w14:paraId="64FFBFF9" w14:textId="1AB003EC" w:rsidR="00704636" w:rsidRDefault="005C019D" w:rsidP="00CE7191">
          <w:r>
            <w:rPr>
              <w:b/>
              <w:bCs/>
            </w:rPr>
            <w:fldChar w:fldCharType="end"/>
          </w:r>
        </w:p>
      </w:sdtContent>
    </w:sdt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32664" w14:paraId="0579B84E" w14:textId="77777777" w:rsidTr="00284573">
        <w:trPr>
          <w:trHeight w:val="4536"/>
          <w:jc w:val="center"/>
        </w:trPr>
        <w:tc>
          <w:tcPr>
            <w:tcW w:w="9070" w:type="dxa"/>
          </w:tcPr>
          <w:p w14:paraId="2E2D69E8" w14:textId="77777777" w:rsidR="00F21A2C" w:rsidRDefault="00F21A2C" w:rsidP="00393089">
            <w:pPr>
              <w:pStyle w:val="Nadpisobsahu"/>
            </w:pPr>
          </w:p>
          <w:p w14:paraId="2A1B63A9" w14:textId="77777777" w:rsidR="00F21A2C" w:rsidRDefault="00F21A2C" w:rsidP="00393089">
            <w:pPr>
              <w:pStyle w:val="Nadpisobsahu"/>
            </w:pPr>
          </w:p>
          <w:p w14:paraId="476DA124" w14:textId="77777777" w:rsidR="00F21A2C" w:rsidRDefault="00F21A2C" w:rsidP="00393089">
            <w:pPr>
              <w:pStyle w:val="Nadpisobsahu"/>
            </w:pPr>
          </w:p>
          <w:p w14:paraId="4A45746C" w14:textId="77777777" w:rsidR="00F21A2C" w:rsidRDefault="00F21A2C" w:rsidP="00393089">
            <w:pPr>
              <w:pStyle w:val="Nadpisobsahu"/>
            </w:pPr>
          </w:p>
          <w:p w14:paraId="670144DE" w14:textId="77777777" w:rsidR="00F21A2C" w:rsidRDefault="00F21A2C" w:rsidP="00393089">
            <w:pPr>
              <w:pStyle w:val="Nadpisobsahu"/>
            </w:pPr>
          </w:p>
          <w:p w14:paraId="5EE2D2F1" w14:textId="77777777" w:rsidR="00F21A2C" w:rsidRDefault="00F21A2C" w:rsidP="00393089">
            <w:pPr>
              <w:pStyle w:val="Nadpisobsahu"/>
            </w:pPr>
          </w:p>
          <w:p w14:paraId="66DB0687" w14:textId="77777777" w:rsidR="00F21A2C" w:rsidRDefault="00F21A2C" w:rsidP="00393089">
            <w:pPr>
              <w:pStyle w:val="Nadpisobsahu"/>
            </w:pPr>
          </w:p>
          <w:p w14:paraId="528FFBBC" w14:textId="77777777" w:rsidR="00F21A2C" w:rsidRDefault="00F21A2C" w:rsidP="00393089">
            <w:pPr>
              <w:pStyle w:val="Nadpisobsahu"/>
            </w:pPr>
          </w:p>
          <w:p w14:paraId="72C861F0" w14:textId="77777777" w:rsidR="00F21A2C" w:rsidRDefault="00F21A2C" w:rsidP="00393089">
            <w:pPr>
              <w:pStyle w:val="Nadpisobsahu"/>
            </w:pPr>
          </w:p>
          <w:p w14:paraId="2D054326" w14:textId="77777777" w:rsidR="00F21A2C" w:rsidRDefault="00F21A2C" w:rsidP="00393089">
            <w:pPr>
              <w:pStyle w:val="Nadpisobsahu"/>
            </w:pPr>
          </w:p>
          <w:p w14:paraId="33762200" w14:textId="0C622A81" w:rsidR="00284573" w:rsidRDefault="00284573" w:rsidP="00393089">
            <w:pPr>
              <w:pStyle w:val="Nadpisobsahu"/>
            </w:pPr>
            <w:r>
              <w:lastRenderedPageBreak/>
              <w:t>Seznam zkratek</w:t>
            </w:r>
          </w:p>
          <w:tbl>
            <w:tblPr>
              <w:tblStyle w:val="Mkatabulky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1358"/>
              <w:gridCol w:w="6157"/>
              <w:gridCol w:w="1555"/>
            </w:tblGrid>
            <w:sdt>
              <w:sdtPr>
                <w:id w:val="-1693529603"/>
                <w15:repeatingSection/>
              </w:sdtPr>
              <w:sdtEndPr/>
              <w:sdtContent>
                <w:sdt>
                  <w:sdtPr>
                    <w:id w:val="1209377508"/>
                    <w:placeholder>
                      <w:docPart w:val="CE5891D2E9C64980A6127C5959DF7E4A"/>
                    </w:placeholder>
                    <w15:repeatingSectionItem/>
                  </w:sdtPr>
                  <w:sdtEndPr/>
                  <w:sdtContent>
                    <w:tr w:rsidR="009B66BF" w14:paraId="36550AE7" w14:textId="4DBCCC78" w:rsidTr="009B66BF">
                      <w:tc>
                        <w:tcPr>
                          <w:tcW w:w="749" w:type="pct"/>
                        </w:tcPr>
                        <w:p w14:paraId="56031797" w14:textId="274206A4" w:rsidR="009B66BF" w:rsidRDefault="00B753BE" w:rsidP="00284573">
                          <w:sdt>
                            <w:sdtPr>
                              <w:id w:val="1527901856"/>
                              <w:placeholder>
                                <w:docPart w:val="A73F13BEDEEC4D41828E9582FEA2B481"/>
                              </w:placeholder>
                            </w:sdtPr>
                            <w:sdtEndPr/>
                            <w:sdtContent>
                              <w:r w:rsidR="009B66BF">
                                <w:t>{Zkratka}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3394" w:type="pct"/>
                        </w:tcPr>
                        <w:sdt>
                          <w:sdtPr>
                            <w:id w:val="-449622436"/>
                            <w:placeholder>
                              <w:docPart w:val="A73F13BEDEEC4D41828E9582FEA2B481"/>
                            </w:placeholder>
                          </w:sdtPr>
                          <w:sdtEndPr/>
                          <w:sdtContent>
                            <w:p w14:paraId="4FACE188" w14:textId="4AAB434F" w:rsidR="009B66BF" w:rsidRDefault="009B66BF" w:rsidP="00284573">
                              <w:pPr>
                                <w:tabs>
                                  <w:tab w:val="left" w:pos="2645"/>
                                </w:tabs>
                              </w:pPr>
                              <w:r>
                                <w:t>{Popis zkratky}</w:t>
                              </w:r>
                              <w:r>
                                <w:tab/>
                              </w:r>
                            </w:p>
                          </w:sdtContent>
                        </w:sdt>
                      </w:tc>
                      <w:tc>
                        <w:tcPr>
                          <w:tcW w:w="857" w:type="pct"/>
                        </w:tcPr>
                        <w:p w14:paraId="5EFCFB06" w14:textId="791F65DF" w:rsidR="009B66BF" w:rsidRDefault="00B753BE" w:rsidP="00284573">
                          <w:pPr>
                            <w:tabs>
                              <w:tab w:val="left" w:pos="2645"/>
                            </w:tabs>
                          </w:pPr>
                          <w:sdt>
                            <w:sdtPr>
                              <w:id w:val="1327636681"/>
                              <w:placeholder>
                                <w:docPart w:val="F085E5B567D146A4AD574246C7B6C05E"/>
                              </w:placeholder>
                            </w:sdtPr>
                            <w:sdtEndPr/>
                            <w:sdtContent>
                              <w:r w:rsidR="009B66BF">
                                <w:t>{Jednotky}</w:t>
                              </w:r>
                            </w:sdtContent>
                          </w:sdt>
                        </w:p>
                      </w:tc>
                    </w:tr>
                  </w:sdtContent>
                </w:sdt>
              </w:sdtContent>
            </w:sdt>
            <w:tr w:rsidR="005301EC" w14:paraId="33FCC7E6" w14:textId="77777777" w:rsidTr="009B66BF">
              <w:tc>
                <w:tcPr>
                  <w:tcW w:w="749" w:type="pct"/>
                </w:tcPr>
                <w:p w14:paraId="658914DF" w14:textId="77777777" w:rsidR="005301EC" w:rsidRDefault="005301EC" w:rsidP="00284573"/>
              </w:tc>
              <w:tc>
                <w:tcPr>
                  <w:tcW w:w="4251" w:type="pct"/>
                  <w:gridSpan w:val="2"/>
                </w:tcPr>
                <w:p w14:paraId="56F299A2" w14:textId="77777777" w:rsidR="005301EC" w:rsidRDefault="005301EC" w:rsidP="00284573">
                  <w:pPr>
                    <w:tabs>
                      <w:tab w:val="left" w:pos="2645"/>
                    </w:tabs>
                  </w:pPr>
                </w:p>
              </w:tc>
            </w:tr>
          </w:tbl>
          <w:p w14:paraId="5E4E860E" w14:textId="77777777" w:rsidR="00AE03A5" w:rsidRDefault="00AE03A5" w:rsidP="007F082E"/>
        </w:tc>
      </w:tr>
    </w:tbl>
    <w:p w14:paraId="3B471CB0" w14:textId="304A731D" w:rsidR="00592AEF" w:rsidRDefault="00592AEF" w:rsidP="00CE7191"/>
    <w:p w14:paraId="32244DF3" w14:textId="77777777" w:rsidR="006C7445" w:rsidRDefault="006C7445" w:rsidP="00CE7191"/>
    <w:p w14:paraId="35CF3E17" w14:textId="77777777" w:rsidR="00AA2372" w:rsidRDefault="00AA2372" w:rsidP="00CE7191"/>
    <w:p w14:paraId="6A8DD7E3" w14:textId="77777777" w:rsidR="00592AEF" w:rsidRDefault="00592AEF" w:rsidP="00CE7191">
      <w:pPr>
        <w:sectPr w:rsidR="00592AEF" w:rsidSect="00294139">
          <w:footerReference w:type="even" r:id="rId19"/>
          <w:footerReference w:type="default" r:id="rId20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5EA01001" w14:textId="77777777" w:rsidR="00B81C39" w:rsidRDefault="00F56BF9" w:rsidP="005C2886">
      <w:pPr>
        <w:pStyle w:val="Nadpis1"/>
      </w:pPr>
      <w:bookmarkStart w:id="0" w:name="_Toc151998099"/>
      <w:r>
        <w:lastRenderedPageBreak/>
        <w:t>Ú</w:t>
      </w:r>
      <w:r w:rsidR="00A8236C">
        <w:t>vod</w:t>
      </w:r>
      <w:bookmarkEnd w:id="0"/>
    </w:p>
    <w:p w14:paraId="490735FD" w14:textId="77777777" w:rsidR="00E57602" w:rsidRDefault="00E57602" w:rsidP="00946A4A"/>
    <w:p w14:paraId="1555A4DC" w14:textId="77777777" w:rsidR="00C45D60" w:rsidRDefault="00C45D60" w:rsidP="00946A4A"/>
    <w:p w14:paraId="34AEF790" w14:textId="77777777" w:rsidR="00B81C39" w:rsidRDefault="00B81C39">
      <w:r>
        <w:br w:type="page"/>
      </w:r>
    </w:p>
    <w:p w14:paraId="375C222F" w14:textId="77777777" w:rsidR="00B81C39" w:rsidRDefault="000965EA" w:rsidP="005C2886">
      <w:pPr>
        <w:pStyle w:val="Nadpis1"/>
      </w:pPr>
      <w:bookmarkStart w:id="1" w:name="_Toc151998100"/>
      <w:r>
        <w:lastRenderedPageBreak/>
        <w:t>Teoretická část</w:t>
      </w:r>
      <w:bookmarkEnd w:id="1"/>
    </w:p>
    <w:p w14:paraId="778C5E80" w14:textId="77777777" w:rsidR="00A80085" w:rsidRDefault="00021F66" w:rsidP="00C45D60">
      <w:pPr>
        <w:pStyle w:val="Nadpis2"/>
      </w:pPr>
      <w:bookmarkStart w:id="2" w:name="_Toc151998101"/>
      <w:r>
        <w:t>Obrázky</w:t>
      </w:r>
      <w:bookmarkEnd w:id="2"/>
    </w:p>
    <w:p w14:paraId="5F125B38" w14:textId="77777777" w:rsidR="008E490A" w:rsidRDefault="008E490A" w:rsidP="004D13F8">
      <w:pPr>
        <w:jc w:val="center"/>
      </w:pPr>
      <w:r>
        <w:rPr>
          <w:noProof/>
        </w:rPr>
        <w:drawing>
          <wp:inline distT="0" distB="0" distL="0" distR="0" wp14:anchorId="4D7B2CC5" wp14:editId="0971593C">
            <wp:extent cx="1936884" cy="1936884"/>
            <wp:effectExtent l="0" t="0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884" cy="19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4182" w14:textId="77777777" w:rsidR="00C45D60" w:rsidRPr="00DF63F6" w:rsidRDefault="00C45D60" w:rsidP="00C45D60">
      <w:pPr>
        <w:pStyle w:val="Titulek"/>
        <w:rPr>
          <w:b/>
          <w:bCs/>
          <w:i/>
          <w:iCs w:val="0"/>
        </w:rPr>
      </w:pPr>
      <w:bookmarkStart w:id="3" w:name="_Toc151998102"/>
      <w:r w:rsidRPr="00DF63F6">
        <w:rPr>
          <w:b/>
          <w:bCs/>
          <w:i/>
          <w:iCs w:val="0"/>
        </w:rPr>
        <w:t xml:space="preserve">Obr. 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STYLEREF 1 \s </w:instrText>
      </w:r>
      <w:r w:rsidRPr="00DF63F6">
        <w:rPr>
          <w:b/>
          <w:bCs/>
          <w:i/>
          <w:iCs w:val="0"/>
        </w:rPr>
        <w:fldChar w:fldCharType="separate"/>
      </w:r>
      <w:r w:rsidRPr="00DF63F6">
        <w:rPr>
          <w:b/>
          <w:bCs/>
          <w:i/>
          <w:iCs w:val="0"/>
        </w:rPr>
        <w:t>2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>.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SEQ Obr. \* ARABIC \s 1 </w:instrText>
      </w:r>
      <w:r w:rsidRPr="00DF63F6">
        <w:rPr>
          <w:b/>
          <w:bCs/>
          <w:i/>
          <w:iCs w:val="0"/>
        </w:rPr>
        <w:fldChar w:fldCharType="separate"/>
      </w:r>
      <w:r w:rsidRPr="00DF63F6">
        <w:rPr>
          <w:b/>
          <w:bCs/>
          <w:i/>
          <w:iCs w:val="0"/>
        </w:rPr>
        <w:t>1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 xml:space="preserve"> </w:t>
      </w:r>
      <w:r w:rsidRPr="00DF63F6">
        <w:rPr>
          <w:i/>
          <w:iCs w:val="0"/>
        </w:rPr>
        <w:t>Ukázka obrázku</w:t>
      </w:r>
    </w:p>
    <w:p w14:paraId="3401AE6F" w14:textId="77777777" w:rsidR="003F445F" w:rsidRDefault="003F445F" w:rsidP="003F445F">
      <w:pPr>
        <w:pStyle w:val="Nadpis2"/>
      </w:pPr>
      <w:r>
        <w:t>Tabulky</w:t>
      </w:r>
      <w:bookmarkEnd w:id="3"/>
    </w:p>
    <w:p w14:paraId="165B8858" w14:textId="77777777" w:rsidR="00C45D60" w:rsidRDefault="00C45D60" w:rsidP="00DE01EA">
      <w:pPr>
        <w:pStyle w:val="Titulek"/>
        <w:ind w:firstLine="1134"/>
        <w:jc w:val="left"/>
        <w:rPr>
          <w:i/>
          <w:iCs w:val="0"/>
        </w:rPr>
      </w:pPr>
      <w:r w:rsidRPr="00661A47">
        <w:rPr>
          <w:b/>
          <w:bCs/>
          <w:i/>
          <w:iCs w:val="0"/>
        </w:rPr>
        <w:t xml:space="preserve">Tab. </w:t>
      </w:r>
      <w:r w:rsidRPr="00661A47">
        <w:rPr>
          <w:b/>
          <w:bCs/>
          <w:i/>
          <w:iCs w:val="0"/>
        </w:rPr>
        <w:fldChar w:fldCharType="begin"/>
      </w:r>
      <w:r w:rsidRPr="00661A47">
        <w:rPr>
          <w:b/>
          <w:bCs/>
          <w:i/>
          <w:iCs w:val="0"/>
        </w:rPr>
        <w:instrText xml:space="preserve"> STYLEREF 1 \s </w:instrText>
      </w:r>
      <w:r w:rsidRPr="00661A47">
        <w:rPr>
          <w:b/>
          <w:bCs/>
          <w:i/>
          <w:iCs w:val="0"/>
        </w:rPr>
        <w:fldChar w:fldCharType="separate"/>
      </w:r>
      <w:r w:rsidRPr="00661A47">
        <w:rPr>
          <w:b/>
          <w:bCs/>
          <w:i/>
          <w:iCs w:val="0"/>
          <w:noProof/>
        </w:rPr>
        <w:t>2</w:t>
      </w:r>
      <w:r w:rsidRPr="00661A47">
        <w:rPr>
          <w:b/>
          <w:bCs/>
          <w:i/>
          <w:iCs w:val="0"/>
        </w:rPr>
        <w:fldChar w:fldCharType="end"/>
      </w:r>
      <w:r w:rsidRPr="00661A47">
        <w:rPr>
          <w:b/>
          <w:bCs/>
          <w:i/>
          <w:iCs w:val="0"/>
        </w:rPr>
        <w:t>.</w:t>
      </w:r>
      <w:r w:rsidRPr="00661A47">
        <w:rPr>
          <w:b/>
          <w:bCs/>
          <w:i/>
          <w:iCs w:val="0"/>
        </w:rPr>
        <w:fldChar w:fldCharType="begin"/>
      </w:r>
      <w:r w:rsidRPr="00661A47">
        <w:rPr>
          <w:b/>
          <w:bCs/>
          <w:i/>
          <w:iCs w:val="0"/>
        </w:rPr>
        <w:instrText xml:space="preserve"> SEQ Tab. \* ARABIC \s 1 </w:instrText>
      </w:r>
      <w:r w:rsidRPr="00661A47">
        <w:rPr>
          <w:b/>
          <w:bCs/>
          <w:i/>
          <w:iCs w:val="0"/>
        </w:rPr>
        <w:fldChar w:fldCharType="separate"/>
      </w:r>
      <w:r w:rsidRPr="00661A47">
        <w:rPr>
          <w:b/>
          <w:bCs/>
          <w:i/>
          <w:iCs w:val="0"/>
          <w:noProof/>
        </w:rPr>
        <w:t>1</w:t>
      </w:r>
      <w:r w:rsidRPr="00661A47">
        <w:rPr>
          <w:b/>
          <w:bCs/>
          <w:i/>
          <w:iCs w:val="0"/>
        </w:rPr>
        <w:fldChar w:fldCharType="end"/>
      </w:r>
      <w:r w:rsidRPr="00661A47">
        <w:rPr>
          <w:i/>
          <w:iCs w:val="0"/>
        </w:rPr>
        <w:t xml:space="preserve"> Ukázka tabulky</w:t>
      </w:r>
    </w:p>
    <w:tbl>
      <w:tblPr>
        <w:tblStyle w:val="Mkatabulky"/>
        <w:tblW w:w="6804" w:type="dxa"/>
        <w:jc w:val="center"/>
        <w:tblLook w:val="04A0" w:firstRow="1" w:lastRow="0" w:firstColumn="1" w:lastColumn="0" w:noHBand="0" w:noVBand="1"/>
      </w:tblPr>
      <w:tblGrid>
        <w:gridCol w:w="2269"/>
        <w:gridCol w:w="2268"/>
        <w:gridCol w:w="2267"/>
      </w:tblGrid>
      <w:tr w:rsidR="00B502F6" w14:paraId="7511F0CA" w14:textId="77777777" w:rsidTr="00C45D60">
        <w:trPr>
          <w:jc w:val="center"/>
        </w:trPr>
        <w:tc>
          <w:tcPr>
            <w:tcW w:w="1667" w:type="pct"/>
          </w:tcPr>
          <w:p w14:paraId="3621B329" w14:textId="77777777" w:rsidR="00B502F6" w:rsidRDefault="00B502F6" w:rsidP="00B502F6"/>
        </w:tc>
        <w:tc>
          <w:tcPr>
            <w:tcW w:w="1667" w:type="pct"/>
          </w:tcPr>
          <w:p w14:paraId="45E2FB3E" w14:textId="77777777" w:rsidR="00B502F6" w:rsidRDefault="00B502F6" w:rsidP="00B502F6"/>
        </w:tc>
        <w:tc>
          <w:tcPr>
            <w:tcW w:w="1666" w:type="pct"/>
          </w:tcPr>
          <w:p w14:paraId="2FCD6113" w14:textId="77777777" w:rsidR="00B502F6" w:rsidRDefault="00B502F6" w:rsidP="00B502F6"/>
        </w:tc>
      </w:tr>
      <w:tr w:rsidR="00B502F6" w14:paraId="6EFA41FA" w14:textId="77777777" w:rsidTr="00C45D60">
        <w:trPr>
          <w:jc w:val="center"/>
        </w:trPr>
        <w:tc>
          <w:tcPr>
            <w:tcW w:w="1667" w:type="pct"/>
          </w:tcPr>
          <w:p w14:paraId="4C4F5BE2" w14:textId="77777777" w:rsidR="00B502F6" w:rsidRDefault="00B502F6" w:rsidP="00B502F6"/>
        </w:tc>
        <w:tc>
          <w:tcPr>
            <w:tcW w:w="1667" w:type="pct"/>
          </w:tcPr>
          <w:p w14:paraId="1B84D986" w14:textId="77777777" w:rsidR="00B502F6" w:rsidRDefault="00B502F6" w:rsidP="00B502F6"/>
        </w:tc>
        <w:tc>
          <w:tcPr>
            <w:tcW w:w="1666" w:type="pct"/>
          </w:tcPr>
          <w:p w14:paraId="5299BD26" w14:textId="77777777" w:rsidR="00B502F6" w:rsidRDefault="00B502F6" w:rsidP="00B502F6"/>
        </w:tc>
      </w:tr>
    </w:tbl>
    <w:p w14:paraId="11C21899" w14:textId="77777777" w:rsidR="00010139" w:rsidRDefault="00734BC7" w:rsidP="00010139">
      <w:pPr>
        <w:pStyle w:val="Nadpis2"/>
      </w:pPr>
      <w:bookmarkStart w:id="4" w:name="_Toc151998103"/>
      <w:r>
        <w:t>Graf</w:t>
      </w:r>
      <w:r w:rsidR="00A201B2">
        <w:t>y</w:t>
      </w:r>
      <w:bookmarkEnd w:id="4"/>
    </w:p>
    <w:p w14:paraId="5E3653F6" w14:textId="77777777" w:rsidR="0004743B" w:rsidRPr="0004743B" w:rsidRDefault="0004743B" w:rsidP="0004743B">
      <w:pPr>
        <w:jc w:val="center"/>
      </w:pPr>
      <w:r>
        <w:rPr>
          <w:noProof/>
        </w:rPr>
        <w:drawing>
          <wp:inline distT="0" distB="0" distL="0" distR="0" wp14:anchorId="5C791A34" wp14:editId="2CEF1AB4">
            <wp:extent cx="4641850" cy="2505808"/>
            <wp:effectExtent l="0" t="0" r="6350" b="889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4C8A49A-85FF-46B8-B800-8B024EB24E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40478C2" w14:textId="3603541B" w:rsidR="00C45D60" w:rsidRPr="00DF63F6" w:rsidRDefault="00C45D60" w:rsidP="00C45D60">
      <w:pPr>
        <w:pStyle w:val="Titulek"/>
        <w:rPr>
          <w:b/>
          <w:bCs/>
          <w:i/>
          <w:iCs w:val="0"/>
        </w:rPr>
      </w:pPr>
      <w:r w:rsidRPr="00DF63F6">
        <w:rPr>
          <w:b/>
          <w:bCs/>
          <w:i/>
          <w:iCs w:val="0"/>
        </w:rPr>
        <w:t xml:space="preserve">Obr. 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STYLEREF 1 \s </w:instrText>
      </w:r>
      <w:r w:rsidRPr="00DF63F6">
        <w:rPr>
          <w:b/>
          <w:bCs/>
          <w:i/>
          <w:iCs w:val="0"/>
        </w:rPr>
        <w:fldChar w:fldCharType="separate"/>
      </w:r>
      <w:r>
        <w:rPr>
          <w:b/>
          <w:bCs/>
          <w:i/>
          <w:iCs w:val="0"/>
          <w:noProof/>
        </w:rPr>
        <w:t>2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>.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SEQ Obr. \* ARABIC \s 1 </w:instrText>
      </w:r>
      <w:r w:rsidRPr="00DF63F6">
        <w:rPr>
          <w:b/>
          <w:bCs/>
          <w:i/>
          <w:iCs w:val="0"/>
        </w:rPr>
        <w:fldChar w:fldCharType="separate"/>
      </w:r>
      <w:r>
        <w:rPr>
          <w:b/>
          <w:bCs/>
          <w:i/>
          <w:iCs w:val="0"/>
          <w:noProof/>
        </w:rPr>
        <w:t>2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 xml:space="preserve"> </w:t>
      </w:r>
      <w:r w:rsidRPr="00DF63F6">
        <w:rPr>
          <w:i/>
          <w:iCs w:val="0"/>
        </w:rPr>
        <w:t xml:space="preserve">Ukázka </w:t>
      </w:r>
      <w:r>
        <w:rPr>
          <w:i/>
          <w:iCs w:val="0"/>
        </w:rPr>
        <w:t>grafu</w:t>
      </w:r>
    </w:p>
    <w:p w14:paraId="5CAE411A" w14:textId="77777777" w:rsidR="00C45D60" w:rsidRPr="00C45D60" w:rsidRDefault="00C45D60" w:rsidP="00C45D60"/>
    <w:p w14:paraId="60BD6C16" w14:textId="77777777" w:rsidR="00F45483" w:rsidRDefault="00F45483" w:rsidP="00116F0A">
      <w:r>
        <w:br w:type="page"/>
      </w:r>
    </w:p>
    <w:p w14:paraId="57E7649B" w14:textId="77777777" w:rsidR="0083005C" w:rsidRPr="0083005C" w:rsidRDefault="00D2768D" w:rsidP="00D2768D">
      <w:pPr>
        <w:pStyle w:val="Nadpis2"/>
      </w:pPr>
      <w:bookmarkStart w:id="5" w:name="_Toc151998104"/>
      <w:r>
        <w:lastRenderedPageBreak/>
        <w:t>Citace</w:t>
      </w:r>
      <w:bookmarkEnd w:id="5"/>
    </w:p>
    <w:p w14:paraId="630B68AC" w14:textId="0C62F057" w:rsidR="00262612" w:rsidRDefault="005C2886" w:rsidP="00262612">
      <w:r>
        <w:t xml:space="preserve">Metodika citování je dostupná na webu: </w:t>
      </w:r>
      <w:hyperlink r:id="rId24" w:history="1">
        <w:r w:rsidRPr="00550B95">
          <w:rPr>
            <w:rStyle w:val="Hypertextovodkaz"/>
          </w:rPr>
          <w:t>https://knihovna.tul.cz/sluzby/citovani</w:t>
        </w:r>
      </w:hyperlink>
      <w:r>
        <w:t xml:space="preserve"> </w:t>
      </w:r>
    </w:p>
    <w:p w14:paraId="47BB6A92" w14:textId="77777777" w:rsidR="003F4734" w:rsidRPr="004414E1" w:rsidRDefault="003F4734" w:rsidP="008537F5">
      <w:pPr>
        <w:pStyle w:val="Nadpis2"/>
      </w:pPr>
      <w:bookmarkStart w:id="6" w:name="_Toc151998105"/>
      <w:r>
        <w:t>Rovnice</w:t>
      </w:r>
      <w:bookmarkEnd w:id="6"/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7619"/>
        <w:gridCol w:w="726"/>
      </w:tblGrid>
      <w:tr w:rsidR="003F4734" w14:paraId="5A09FC66" w14:textId="77777777" w:rsidTr="007A63DC">
        <w:tc>
          <w:tcPr>
            <w:tcW w:w="400" w:type="pct"/>
          </w:tcPr>
          <w:p w14:paraId="7BF445F1" w14:textId="77777777" w:rsidR="003F4734" w:rsidRDefault="003F4734" w:rsidP="007A63DC">
            <w:pPr>
              <w:jc w:val="left"/>
            </w:pPr>
          </w:p>
        </w:tc>
        <w:tc>
          <w:tcPr>
            <w:tcW w:w="4200" w:type="pct"/>
          </w:tcPr>
          <w:p w14:paraId="652C25C2" w14:textId="77777777" w:rsidR="003F4734" w:rsidRDefault="003F4734" w:rsidP="007A63DC">
            <w:pPr>
              <w:keepNext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Rovnice</m:t>
                </m:r>
              </m:oMath>
            </m:oMathPara>
          </w:p>
        </w:tc>
        <w:tc>
          <w:tcPr>
            <w:tcW w:w="400" w:type="pct"/>
          </w:tcPr>
          <w:p w14:paraId="69B18360" w14:textId="183EBA5F" w:rsidR="003F4734" w:rsidRDefault="00C45D60" w:rsidP="007A63DC">
            <w:pPr>
              <w:pStyle w:val="Titulek"/>
              <w:jc w:val="right"/>
            </w:pPr>
            <w:r>
              <w:t>(</w:t>
            </w:r>
            <w:fldSimple w:instr=" STYLEREF 1 \s ">
              <w:r>
                <w:rPr>
                  <w:noProof/>
                </w:rPr>
                <w:t>2</w:t>
              </w:r>
            </w:fldSimple>
            <w:r>
              <w:t>.</w:t>
            </w:r>
            <w:fldSimple w:instr=" SEQ Rovnice \* ARABIC \s 1 ">
              <w:r>
                <w:rPr>
                  <w:noProof/>
                </w:rPr>
                <w:t>1</w:t>
              </w:r>
            </w:fldSimple>
            <w:r>
              <w:t>)</w:t>
            </w:r>
          </w:p>
        </w:tc>
      </w:tr>
    </w:tbl>
    <w:p w14:paraId="4C24BEEE" w14:textId="77777777" w:rsidR="00FE1D63" w:rsidRDefault="00FE1D63" w:rsidP="00403993">
      <w:pPr>
        <w:pStyle w:val="Titulek"/>
        <w:jc w:val="both"/>
      </w:pPr>
    </w:p>
    <w:p w14:paraId="23173067" w14:textId="77777777" w:rsidR="00C45D60" w:rsidRDefault="00C45D60" w:rsidP="004124BD"/>
    <w:p w14:paraId="58787446" w14:textId="77777777" w:rsidR="004D1E05" w:rsidRDefault="004D1E05" w:rsidP="004124BD">
      <w:r>
        <w:br w:type="page"/>
      </w:r>
    </w:p>
    <w:p w14:paraId="20119978" w14:textId="2C55EFA0" w:rsidR="00420261" w:rsidRDefault="00284573" w:rsidP="005C2886">
      <w:pPr>
        <w:pStyle w:val="Nadpis1"/>
      </w:pPr>
      <w:bookmarkStart w:id="7" w:name="_Toc151998106"/>
      <w:r>
        <w:lastRenderedPageBreak/>
        <w:t>Experimentální</w:t>
      </w:r>
      <w:r w:rsidR="00420261">
        <w:t xml:space="preserve"> část</w:t>
      </w:r>
      <w:bookmarkEnd w:id="7"/>
    </w:p>
    <w:p w14:paraId="5E39439E" w14:textId="77777777" w:rsidR="00420261" w:rsidRDefault="00420261" w:rsidP="00420261"/>
    <w:p w14:paraId="1AC6F2A8" w14:textId="77777777" w:rsidR="00C45D60" w:rsidRDefault="00C45D60" w:rsidP="00420261"/>
    <w:p w14:paraId="0F452945" w14:textId="77777777" w:rsidR="00C45D60" w:rsidRDefault="00C45D60" w:rsidP="00420261"/>
    <w:p w14:paraId="55E3F8FC" w14:textId="77777777" w:rsidR="000759FD" w:rsidRDefault="000759FD" w:rsidP="00F371F7">
      <w:r>
        <w:br w:type="page"/>
      </w:r>
    </w:p>
    <w:p w14:paraId="76EB7D35" w14:textId="5957953F" w:rsidR="005C2886" w:rsidRDefault="00A64518" w:rsidP="005C2886">
      <w:pPr>
        <w:pStyle w:val="Nadpis1"/>
      </w:pPr>
      <w:bookmarkStart w:id="8" w:name="_Toc151998107"/>
      <w:r>
        <w:lastRenderedPageBreak/>
        <w:t>Vyhodnocení a diskuse výsledků</w:t>
      </w:r>
      <w:bookmarkEnd w:id="8"/>
    </w:p>
    <w:p w14:paraId="432F549D" w14:textId="77777777" w:rsidR="005C2886" w:rsidRDefault="005C2886" w:rsidP="005C2886"/>
    <w:p w14:paraId="09CDD657" w14:textId="77777777" w:rsidR="005C2886" w:rsidRDefault="005C2886" w:rsidP="005C2886">
      <w:r>
        <w:br w:type="page"/>
      </w:r>
    </w:p>
    <w:p w14:paraId="25D3CDAA" w14:textId="0BF9126E" w:rsidR="00991EA5" w:rsidRDefault="00A42F45" w:rsidP="005C2886">
      <w:pPr>
        <w:pStyle w:val="Nadpis1"/>
      </w:pPr>
      <w:bookmarkStart w:id="9" w:name="_Toc151998108"/>
      <w:r>
        <w:lastRenderedPageBreak/>
        <w:t>Závěr</w:t>
      </w:r>
      <w:bookmarkEnd w:id="9"/>
    </w:p>
    <w:p w14:paraId="4985BEBC" w14:textId="77777777" w:rsidR="00DF19C8" w:rsidRDefault="00DF19C8" w:rsidP="00991EA5"/>
    <w:p w14:paraId="2AF3132E" w14:textId="77777777" w:rsidR="00F24204" w:rsidRPr="00F7649F" w:rsidRDefault="00420261" w:rsidP="00991EA5">
      <w:r>
        <w:br w:type="page"/>
      </w:r>
    </w:p>
    <w:bookmarkStart w:id="10" w:name="_Toc151998109" w:displacedByCustomXml="next"/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348710531"/>
        <w:docPartObj>
          <w:docPartGallery w:val="Bibliographies"/>
          <w:docPartUnique/>
        </w:docPartObj>
      </w:sdtPr>
      <w:sdtEndPr/>
      <w:sdtContent>
        <w:p w14:paraId="4A33A03B" w14:textId="77777777" w:rsidR="009224AF" w:rsidRDefault="009224AF" w:rsidP="009224AF">
          <w:pPr>
            <w:pStyle w:val="Nadpis4"/>
          </w:pPr>
          <w:r>
            <w:t>Použitá literatura</w:t>
          </w:r>
          <w:bookmarkEnd w:id="10"/>
        </w:p>
        <w:sdt>
          <w:sdtPr>
            <w:id w:val="111145805"/>
            <w:bibliography/>
          </w:sdtPr>
          <w:sdtEndPr/>
          <w:sdtContent>
            <w:p w14:paraId="3996CD14" w14:textId="77777777" w:rsidR="009224AF" w:rsidRDefault="009224AF"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666F20">
                <w:rPr>
                  <w:b/>
                  <w:bCs/>
                  <w:noProof/>
                </w:rPr>
                <w:t>Aktuální dokument neobsahuje žádné prameny.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9464357" w14:textId="77777777" w:rsidR="00F371F7" w:rsidRDefault="00F371F7"/>
    <w:p w14:paraId="479260F5" w14:textId="77777777" w:rsidR="00F371F7" w:rsidRDefault="00F371F7" w:rsidP="00DA64AE">
      <w:r>
        <w:br w:type="page"/>
      </w:r>
    </w:p>
    <w:p w14:paraId="559E769D" w14:textId="6FB301C7" w:rsidR="007046DC" w:rsidRPr="00C42E3C" w:rsidRDefault="005C2886" w:rsidP="006346CA">
      <w:pPr>
        <w:pStyle w:val="Nadpis4"/>
        <w:rPr>
          <w:rStyle w:val="Nadpis4Char"/>
        </w:rPr>
      </w:pPr>
      <w:bookmarkStart w:id="11" w:name="_Toc151998110"/>
      <w:r>
        <w:lastRenderedPageBreak/>
        <w:t>Seznam p</w:t>
      </w:r>
      <w:r w:rsidR="00DE6164">
        <w:t>říloh</w:t>
      </w:r>
      <w:bookmarkEnd w:id="11"/>
    </w:p>
    <w:sectPr w:rsidR="007046DC" w:rsidRPr="00C42E3C" w:rsidSect="00A91C69">
      <w:footerReference w:type="even" r:id="rId25"/>
      <w:footerReference w:type="default" r:id="rId26"/>
      <w:pgSz w:w="11906" w:h="16838"/>
      <w:pgMar w:top="1247" w:right="1418" w:bottom="1134" w:left="1418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E971C" w14:textId="77777777" w:rsidR="00B753BE" w:rsidRDefault="00B753BE" w:rsidP="00CE7191">
      <w:r>
        <w:separator/>
      </w:r>
    </w:p>
    <w:p w14:paraId="4167CD50" w14:textId="77777777" w:rsidR="00B753BE" w:rsidRDefault="00B753BE"/>
  </w:endnote>
  <w:endnote w:type="continuationSeparator" w:id="0">
    <w:p w14:paraId="0FDB44BC" w14:textId="77777777" w:rsidR="00B753BE" w:rsidRDefault="00B753BE" w:rsidP="00CE7191">
      <w:r>
        <w:continuationSeparator/>
      </w:r>
    </w:p>
    <w:p w14:paraId="69E8A11C" w14:textId="77777777" w:rsidR="00B753BE" w:rsidRDefault="00B753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7F3A3D1-9DA7-45EB-BA50-1ED2CD78B184}"/>
    <w:embedBold r:id="rId2" w:fontKey="{5498F6FE-915D-41F9-9C03-66EB2219498F}"/>
    <w:embedItalic r:id="rId3" w:fontKey="{86AE68CB-B835-45A7-8406-1C27C54D133A}"/>
    <w:embedBoldItalic r:id="rId4" w:fontKey="{1E8E4988-E652-4AFA-BCB2-D74A447B1767}"/>
  </w:font>
  <w:font w:name="Inter">
    <w:panose1 w:val="02000503000000020004"/>
    <w:charset w:val="EE"/>
    <w:family w:val="swiss"/>
    <w:pitch w:val="variable"/>
    <w:sig w:usb0="E00002FF" w:usb1="1200A1FF" w:usb2="00000001" w:usb3="00000000" w:csb0="0000019F" w:csb1="00000000"/>
    <w:embedRegular r:id="rId5" w:fontKey="{2246AD04-D995-4C85-A37F-8B2625178C60}"/>
    <w:embedBold r:id="rId6" w:fontKey="{DABAB939-F671-47F1-B095-71702B88448D}"/>
    <w:embedItalic r:id="rId7" w:fontKey="{D3A6B1D1-E290-49A2-868C-94CADEB2AE9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8" w:fontKey="{C7A32518-B1B2-44F0-BE07-4504050EEC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7CCA14B-66CC-4F00-83DA-05096790F3B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B2187A00-0491-4C61-9F16-7187ABA86B2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E7B4BAB0-8F46-4CDE-9112-04925EFC258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F688B724-E5B5-4B4E-AFB4-A510A0E0B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4FBB7" w14:textId="3AB94265" w:rsidR="00CA1AD8" w:rsidRDefault="00CA1AD8" w:rsidP="00CA1AD8">
    <w:pPr>
      <w:pStyle w:val="Zpat"/>
    </w:pPr>
  </w:p>
  <w:p w14:paraId="41DCEDD9" w14:textId="416CFACB" w:rsidR="00E158E4" w:rsidRDefault="00E158E4" w:rsidP="00CA1AD8">
    <w:pPr>
      <w:pStyle w:val="Zpa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EF841" w14:textId="180CC9CC" w:rsidR="00CA1AD8" w:rsidRDefault="00CA1AD8" w:rsidP="00CA1AD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7F66" w14:textId="191A495B" w:rsidR="00CA1AD8" w:rsidRDefault="00CA1AD8" w:rsidP="00CA1AD8">
    <w:pPr>
      <w:pStyle w:val="Zpat"/>
    </w:pPr>
  </w:p>
  <w:p w14:paraId="32675747" w14:textId="77777777" w:rsidR="00CA1AD8" w:rsidRDefault="00CA1AD8" w:rsidP="00CA1AD8">
    <w:pPr>
      <w:pStyle w:val="Zpat"/>
      <w:jc w:val="both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B1FD" w14:textId="77777777" w:rsidR="00CA1AD8" w:rsidRDefault="00CA1AD8" w:rsidP="00CA1AD8">
    <w:pPr>
      <w:pStyle w:val="Zpat"/>
      <w:jc w:val="both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737588"/>
      <w:docPartObj>
        <w:docPartGallery w:val="Page Numbers (Bottom of Page)"/>
        <w:docPartUnique/>
      </w:docPartObj>
    </w:sdtPr>
    <w:sdtEndPr/>
    <w:sdtContent>
      <w:p w14:paraId="684542D1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230769"/>
      <w:docPartObj>
        <w:docPartGallery w:val="Page Numbers (Bottom of Page)"/>
        <w:docPartUnique/>
      </w:docPartObj>
    </w:sdtPr>
    <w:sdtEndPr/>
    <w:sdtContent>
      <w:p w14:paraId="4C0DC430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635967"/>
      <w:docPartObj>
        <w:docPartGallery w:val="Page Numbers (Bottom of Page)"/>
        <w:docPartUnique/>
      </w:docPartObj>
    </w:sdtPr>
    <w:sdtEndPr/>
    <w:sdtContent>
      <w:p w14:paraId="200F8344" w14:textId="77777777" w:rsidR="00040969" w:rsidRDefault="007B305C" w:rsidP="00A972B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3848761"/>
      <w:docPartObj>
        <w:docPartGallery w:val="Page Numbers (Bottom of Page)"/>
        <w:docPartUnique/>
      </w:docPartObj>
    </w:sdtPr>
    <w:sdtEndPr/>
    <w:sdtContent>
      <w:p w14:paraId="37A5486A" w14:textId="77777777" w:rsidR="00040969" w:rsidRDefault="00C23CC7" w:rsidP="008101B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61FF" w14:textId="77777777" w:rsidR="00B753BE" w:rsidRDefault="00B753BE" w:rsidP="00CE7191">
      <w:r>
        <w:separator/>
      </w:r>
    </w:p>
    <w:p w14:paraId="148774E4" w14:textId="77777777" w:rsidR="00B753BE" w:rsidRDefault="00B753BE"/>
  </w:footnote>
  <w:footnote w:type="continuationSeparator" w:id="0">
    <w:p w14:paraId="1CF9E606" w14:textId="77777777" w:rsidR="00B753BE" w:rsidRDefault="00B753BE" w:rsidP="00CE7191">
      <w:r>
        <w:continuationSeparator/>
      </w:r>
    </w:p>
    <w:p w14:paraId="39FA4388" w14:textId="77777777" w:rsidR="00B753BE" w:rsidRDefault="00B753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9224" w14:textId="77777777" w:rsidR="001549C3" w:rsidRDefault="001549C3" w:rsidP="00CE7191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4B6E03" wp14:editId="23C87296">
              <wp:simplePos x="0" y="0"/>
              <wp:positionH relativeFrom="margin">
                <wp:posOffset>-1933</wp:posOffset>
              </wp:positionH>
              <wp:positionV relativeFrom="page">
                <wp:posOffset>652006</wp:posOffset>
              </wp:positionV>
              <wp:extent cx="5750871" cy="863600"/>
              <wp:effectExtent l="0" t="0" r="254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0871" cy="863600"/>
                        <a:chOff x="3485" y="-1"/>
                        <a:chExt cx="5747924" cy="863483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85" y="-1"/>
                          <a:ext cx="2443147" cy="234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368" y="116"/>
                          <a:ext cx="863041" cy="8633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A2BACE3" id="Skupina 6" o:spid="_x0000_s1026" style="position:absolute;margin-left:-.15pt;margin-top:51.35pt;width:452.8pt;height:68pt;z-index:251661312;mso-position-horizontal-relative:margin;mso-position-vertical-relative:page;mso-width-relative:margin;mso-height-relative:margin" coordorigin="34" coordsize="57479,8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34;width:24432;height:2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">
                <v:imagedata r:id="rId5" o:title=""/>
              </v:shape>
              <v:shape id="Obrázek 9" o:spid="_x0000_s1028" type="#_x0000_t75" style="position:absolute;left:48883;top:1;width:8631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0368" w14:textId="77777777" w:rsidR="0096345C" w:rsidRDefault="000839EA" w:rsidP="00CE7191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E0A3F4" wp14:editId="53FEC213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2002" cy="864000"/>
              <wp:effectExtent l="0" t="0" r="1270" b="0"/>
              <wp:wrapSquare wrapText="bothSides"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002" cy="864000"/>
                        <a:chOff x="2865" y="0"/>
                        <a:chExt cx="5748719" cy="863483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65" y="0"/>
                          <a:ext cx="2443005" cy="2338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193" y="116"/>
                          <a:ext cx="863391" cy="863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57FA513" id="Skupina 7" o:spid="_x0000_s1026" style="position:absolute;margin-left:-.15pt;margin-top:51.35pt;width:452.9pt;height:68.05pt;z-index:251659264;mso-position-horizontal-relative:margin;mso-position-vertical-relative:page;mso-width-relative:margin;mso-height-relative:margin" coordorigin="28" coordsize="57487,8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8;width:24430;height:23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">
                <v:imagedata r:id="rId5" o:title=""/>
              </v:shape>
              <v:shape id="Obrázek 2" o:spid="_x0000_s1028" type="#_x0000_t75" style="position:absolute;left:48881;top:1;width:8634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C366" w14:textId="77777777" w:rsidR="003944C3" w:rsidRDefault="003944C3" w:rsidP="00CE719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C29A" w14:textId="77777777" w:rsidR="00ED2F69" w:rsidRDefault="00ED2F69" w:rsidP="00CE71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030"/>
    <w:multiLevelType w:val="multilevel"/>
    <w:tmpl w:val="B3CC2BE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6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" w15:restartNumberingAfterBreak="0">
    <w:nsid w:val="0EC719A3"/>
    <w:multiLevelType w:val="hybridMultilevel"/>
    <w:tmpl w:val="59F45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9209C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303E3F"/>
    <w:multiLevelType w:val="multilevel"/>
    <w:tmpl w:val="39166986"/>
    <w:styleLink w:val="slovannadpisy"/>
    <w:lvl w:ilvl="0">
      <w:start w:val="1"/>
      <w:numFmt w:val="decimal"/>
      <w:pStyle w:val="Nadpis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54" w:hanging="75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4" w15:restartNumberingAfterBreak="0">
    <w:nsid w:val="2E757F1D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A1A51"/>
    <w:multiLevelType w:val="multilevel"/>
    <w:tmpl w:val="39166986"/>
    <w:numStyleLink w:val="slovannadpisy"/>
  </w:abstractNum>
  <w:abstractNum w:abstractNumId="6" w15:restartNumberingAfterBreak="0">
    <w:nsid w:val="3B6C69A9"/>
    <w:multiLevelType w:val="multilevel"/>
    <w:tmpl w:val="0D48FB5A"/>
    <w:styleLink w:val="Plohy"/>
    <w:lvl w:ilvl="0">
      <w:start w:val="1"/>
      <w:numFmt w:val="upperLetter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7" w15:restartNumberingAfterBreak="0">
    <w:nsid w:val="3C612603"/>
    <w:multiLevelType w:val="hybridMultilevel"/>
    <w:tmpl w:val="1D302D70"/>
    <w:lvl w:ilvl="0" w:tplc="0405000F">
      <w:start w:val="1"/>
      <w:numFmt w:val="decimal"/>
      <w:pStyle w:val="Odstavecseseznamem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1308CB"/>
    <w:multiLevelType w:val="multilevel"/>
    <w:tmpl w:val="0D48FB5A"/>
    <w:numStyleLink w:val="Plohy"/>
  </w:abstractNum>
  <w:abstractNum w:abstractNumId="9" w15:restartNumberingAfterBreak="0">
    <w:nsid w:val="75CE291A"/>
    <w:multiLevelType w:val="multilevel"/>
    <w:tmpl w:val="8660BA9A"/>
    <w:lvl w:ilvl="0">
      <w:start w:val="1"/>
      <w:numFmt w:val="decimal"/>
      <w:lvlText w:val="[%1]"/>
      <w:lvlJc w:val="left"/>
      <w:pPr>
        <w:ind w:left="454" w:hanging="454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zNTUzMzQ1MjYxtzBT0lEKTi0uzszPAykwrAUATvTc+iwAAAA="/>
  </w:docVars>
  <w:rsids>
    <w:rsidRoot w:val="00284573"/>
    <w:rsid w:val="000014B2"/>
    <w:rsid w:val="00002E79"/>
    <w:rsid w:val="0000313E"/>
    <w:rsid w:val="00004538"/>
    <w:rsid w:val="00005037"/>
    <w:rsid w:val="00006247"/>
    <w:rsid w:val="000062FD"/>
    <w:rsid w:val="00006568"/>
    <w:rsid w:val="00006D01"/>
    <w:rsid w:val="00010139"/>
    <w:rsid w:val="0001218E"/>
    <w:rsid w:val="00013620"/>
    <w:rsid w:val="00013801"/>
    <w:rsid w:val="00014315"/>
    <w:rsid w:val="00014F03"/>
    <w:rsid w:val="0001506E"/>
    <w:rsid w:val="00016239"/>
    <w:rsid w:val="00016959"/>
    <w:rsid w:val="00016AAD"/>
    <w:rsid w:val="00016D04"/>
    <w:rsid w:val="00016E19"/>
    <w:rsid w:val="0001702F"/>
    <w:rsid w:val="000174B7"/>
    <w:rsid w:val="000178EC"/>
    <w:rsid w:val="00020AA6"/>
    <w:rsid w:val="00021989"/>
    <w:rsid w:val="00021F66"/>
    <w:rsid w:val="00022339"/>
    <w:rsid w:val="00023463"/>
    <w:rsid w:val="00024AE6"/>
    <w:rsid w:val="00027CE3"/>
    <w:rsid w:val="00030A48"/>
    <w:rsid w:val="00031776"/>
    <w:rsid w:val="000318EF"/>
    <w:rsid w:val="000320FC"/>
    <w:rsid w:val="0003381A"/>
    <w:rsid w:val="0003415E"/>
    <w:rsid w:val="00036580"/>
    <w:rsid w:val="000366CF"/>
    <w:rsid w:val="00036B4B"/>
    <w:rsid w:val="00037E75"/>
    <w:rsid w:val="00040969"/>
    <w:rsid w:val="0004136A"/>
    <w:rsid w:val="00041DC9"/>
    <w:rsid w:val="00042788"/>
    <w:rsid w:val="000433A7"/>
    <w:rsid w:val="00043EE3"/>
    <w:rsid w:val="00044285"/>
    <w:rsid w:val="000458AE"/>
    <w:rsid w:val="00045F3C"/>
    <w:rsid w:val="0004743B"/>
    <w:rsid w:val="0004771A"/>
    <w:rsid w:val="000504F3"/>
    <w:rsid w:val="000505A6"/>
    <w:rsid w:val="00050DBB"/>
    <w:rsid w:val="00051853"/>
    <w:rsid w:val="00052E0C"/>
    <w:rsid w:val="000539C0"/>
    <w:rsid w:val="00055C35"/>
    <w:rsid w:val="00056372"/>
    <w:rsid w:val="000572C0"/>
    <w:rsid w:val="0005790C"/>
    <w:rsid w:val="000616AB"/>
    <w:rsid w:val="0006199F"/>
    <w:rsid w:val="00061C72"/>
    <w:rsid w:val="000632AF"/>
    <w:rsid w:val="000640E5"/>
    <w:rsid w:val="00064159"/>
    <w:rsid w:val="00064C5E"/>
    <w:rsid w:val="00066237"/>
    <w:rsid w:val="0007005D"/>
    <w:rsid w:val="00071EB0"/>
    <w:rsid w:val="00073E6A"/>
    <w:rsid w:val="0007416D"/>
    <w:rsid w:val="000759FD"/>
    <w:rsid w:val="00077BE4"/>
    <w:rsid w:val="000804B8"/>
    <w:rsid w:val="00080978"/>
    <w:rsid w:val="0008235E"/>
    <w:rsid w:val="00082CE9"/>
    <w:rsid w:val="00082D70"/>
    <w:rsid w:val="000837D1"/>
    <w:rsid w:val="000839EA"/>
    <w:rsid w:val="00084200"/>
    <w:rsid w:val="00084CBE"/>
    <w:rsid w:val="0008623D"/>
    <w:rsid w:val="00086F98"/>
    <w:rsid w:val="0008743A"/>
    <w:rsid w:val="00093EBB"/>
    <w:rsid w:val="0009455E"/>
    <w:rsid w:val="00094A5E"/>
    <w:rsid w:val="00094AF7"/>
    <w:rsid w:val="000965EA"/>
    <w:rsid w:val="00096AAC"/>
    <w:rsid w:val="00097A91"/>
    <w:rsid w:val="000A0253"/>
    <w:rsid w:val="000A2793"/>
    <w:rsid w:val="000A3B0D"/>
    <w:rsid w:val="000A470C"/>
    <w:rsid w:val="000A5D6C"/>
    <w:rsid w:val="000A733E"/>
    <w:rsid w:val="000A7411"/>
    <w:rsid w:val="000A74A1"/>
    <w:rsid w:val="000A7B20"/>
    <w:rsid w:val="000B22B3"/>
    <w:rsid w:val="000B31BE"/>
    <w:rsid w:val="000B3C54"/>
    <w:rsid w:val="000B4431"/>
    <w:rsid w:val="000C150E"/>
    <w:rsid w:val="000C3B9A"/>
    <w:rsid w:val="000C52C1"/>
    <w:rsid w:val="000C59DB"/>
    <w:rsid w:val="000D039E"/>
    <w:rsid w:val="000D26C1"/>
    <w:rsid w:val="000D3137"/>
    <w:rsid w:val="000D3BE5"/>
    <w:rsid w:val="000D5716"/>
    <w:rsid w:val="000D6C7B"/>
    <w:rsid w:val="000D7562"/>
    <w:rsid w:val="000E0DE5"/>
    <w:rsid w:val="000E3236"/>
    <w:rsid w:val="000E45CB"/>
    <w:rsid w:val="000E6236"/>
    <w:rsid w:val="000E65C9"/>
    <w:rsid w:val="000E678C"/>
    <w:rsid w:val="000F182A"/>
    <w:rsid w:val="000F19AD"/>
    <w:rsid w:val="000F1DDA"/>
    <w:rsid w:val="000F3520"/>
    <w:rsid w:val="000F4A4D"/>
    <w:rsid w:val="000F53EB"/>
    <w:rsid w:val="000F5AB1"/>
    <w:rsid w:val="000F73F9"/>
    <w:rsid w:val="0010153B"/>
    <w:rsid w:val="0010161F"/>
    <w:rsid w:val="0010199B"/>
    <w:rsid w:val="00101A91"/>
    <w:rsid w:val="00101E9E"/>
    <w:rsid w:val="00102685"/>
    <w:rsid w:val="00102F7C"/>
    <w:rsid w:val="001040A9"/>
    <w:rsid w:val="00107EAF"/>
    <w:rsid w:val="00110875"/>
    <w:rsid w:val="0011206A"/>
    <w:rsid w:val="0011497C"/>
    <w:rsid w:val="00116DCB"/>
    <w:rsid w:val="00116F0A"/>
    <w:rsid w:val="001170A9"/>
    <w:rsid w:val="0011797C"/>
    <w:rsid w:val="00120799"/>
    <w:rsid w:val="00120934"/>
    <w:rsid w:val="0012111B"/>
    <w:rsid w:val="00122101"/>
    <w:rsid w:val="00124A13"/>
    <w:rsid w:val="00124B8D"/>
    <w:rsid w:val="00125FCE"/>
    <w:rsid w:val="00126605"/>
    <w:rsid w:val="00126F89"/>
    <w:rsid w:val="00127714"/>
    <w:rsid w:val="00127B25"/>
    <w:rsid w:val="00131732"/>
    <w:rsid w:val="00131937"/>
    <w:rsid w:val="001323DA"/>
    <w:rsid w:val="00132524"/>
    <w:rsid w:val="001349F9"/>
    <w:rsid w:val="0013738B"/>
    <w:rsid w:val="00137A4D"/>
    <w:rsid w:val="00140564"/>
    <w:rsid w:val="00140667"/>
    <w:rsid w:val="001407DF"/>
    <w:rsid w:val="001408BE"/>
    <w:rsid w:val="00142D4A"/>
    <w:rsid w:val="001433F7"/>
    <w:rsid w:val="00144151"/>
    <w:rsid w:val="001449C8"/>
    <w:rsid w:val="001452A5"/>
    <w:rsid w:val="001452CE"/>
    <w:rsid w:val="00145335"/>
    <w:rsid w:val="00145834"/>
    <w:rsid w:val="00145B12"/>
    <w:rsid w:val="001468C7"/>
    <w:rsid w:val="00147D3F"/>
    <w:rsid w:val="00150C34"/>
    <w:rsid w:val="001521AD"/>
    <w:rsid w:val="00153236"/>
    <w:rsid w:val="00153F8A"/>
    <w:rsid w:val="00154803"/>
    <w:rsid w:val="001549C3"/>
    <w:rsid w:val="00156750"/>
    <w:rsid w:val="001568F6"/>
    <w:rsid w:val="001569EE"/>
    <w:rsid w:val="001571E7"/>
    <w:rsid w:val="00160E87"/>
    <w:rsid w:val="00162098"/>
    <w:rsid w:val="001622D4"/>
    <w:rsid w:val="00162BE6"/>
    <w:rsid w:val="00163EBD"/>
    <w:rsid w:val="00165294"/>
    <w:rsid w:val="00166DD5"/>
    <w:rsid w:val="001701BC"/>
    <w:rsid w:val="00170C69"/>
    <w:rsid w:val="001710B4"/>
    <w:rsid w:val="001713DD"/>
    <w:rsid w:val="0017148C"/>
    <w:rsid w:val="00172976"/>
    <w:rsid w:val="00173619"/>
    <w:rsid w:val="0017415F"/>
    <w:rsid w:val="00174A16"/>
    <w:rsid w:val="00174E62"/>
    <w:rsid w:val="00174F5B"/>
    <w:rsid w:val="00174FB1"/>
    <w:rsid w:val="001755D9"/>
    <w:rsid w:val="0017616D"/>
    <w:rsid w:val="0017701B"/>
    <w:rsid w:val="001806F5"/>
    <w:rsid w:val="00180C61"/>
    <w:rsid w:val="00182F6F"/>
    <w:rsid w:val="00186441"/>
    <w:rsid w:val="00186534"/>
    <w:rsid w:val="00186D4E"/>
    <w:rsid w:val="0018738A"/>
    <w:rsid w:val="001903A6"/>
    <w:rsid w:val="00191392"/>
    <w:rsid w:val="00191759"/>
    <w:rsid w:val="00191919"/>
    <w:rsid w:val="00192AC9"/>
    <w:rsid w:val="001945B1"/>
    <w:rsid w:val="001974AF"/>
    <w:rsid w:val="001A016E"/>
    <w:rsid w:val="001A039B"/>
    <w:rsid w:val="001A0504"/>
    <w:rsid w:val="001A150F"/>
    <w:rsid w:val="001A1F7C"/>
    <w:rsid w:val="001A218E"/>
    <w:rsid w:val="001A326C"/>
    <w:rsid w:val="001A379A"/>
    <w:rsid w:val="001A3F35"/>
    <w:rsid w:val="001A4D72"/>
    <w:rsid w:val="001B053B"/>
    <w:rsid w:val="001B22F2"/>
    <w:rsid w:val="001C027E"/>
    <w:rsid w:val="001C1412"/>
    <w:rsid w:val="001C1417"/>
    <w:rsid w:val="001C1A55"/>
    <w:rsid w:val="001C1E7B"/>
    <w:rsid w:val="001C605C"/>
    <w:rsid w:val="001C6672"/>
    <w:rsid w:val="001C70BB"/>
    <w:rsid w:val="001C7E20"/>
    <w:rsid w:val="001D0B05"/>
    <w:rsid w:val="001D1598"/>
    <w:rsid w:val="001D3095"/>
    <w:rsid w:val="001D4F11"/>
    <w:rsid w:val="001D5671"/>
    <w:rsid w:val="001D75A8"/>
    <w:rsid w:val="001D7B0F"/>
    <w:rsid w:val="001D7D36"/>
    <w:rsid w:val="001E0C7E"/>
    <w:rsid w:val="001E19C0"/>
    <w:rsid w:val="001E238F"/>
    <w:rsid w:val="001E34B0"/>
    <w:rsid w:val="001E4506"/>
    <w:rsid w:val="001E69F4"/>
    <w:rsid w:val="001E74DE"/>
    <w:rsid w:val="001F07B0"/>
    <w:rsid w:val="001F0E8F"/>
    <w:rsid w:val="001F0F32"/>
    <w:rsid w:val="001F0FD5"/>
    <w:rsid w:val="001F25E3"/>
    <w:rsid w:val="001F29B9"/>
    <w:rsid w:val="001F2E2B"/>
    <w:rsid w:val="001F5286"/>
    <w:rsid w:val="001F6534"/>
    <w:rsid w:val="001F7CE8"/>
    <w:rsid w:val="00201751"/>
    <w:rsid w:val="00201BE0"/>
    <w:rsid w:val="002038EF"/>
    <w:rsid w:val="002043B9"/>
    <w:rsid w:val="002044CA"/>
    <w:rsid w:val="00204552"/>
    <w:rsid w:val="0020601D"/>
    <w:rsid w:val="00206248"/>
    <w:rsid w:val="00206684"/>
    <w:rsid w:val="00206DBD"/>
    <w:rsid w:val="0020769A"/>
    <w:rsid w:val="00207964"/>
    <w:rsid w:val="0021075D"/>
    <w:rsid w:val="0021431F"/>
    <w:rsid w:val="00214592"/>
    <w:rsid w:val="00215A1E"/>
    <w:rsid w:val="00215BF6"/>
    <w:rsid w:val="00215FFE"/>
    <w:rsid w:val="00221491"/>
    <w:rsid w:val="00223505"/>
    <w:rsid w:val="00223E67"/>
    <w:rsid w:val="002241D3"/>
    <w:rsid w:val="0022427F"/>
    <w:rsid w:val="002247AB"/>
    <w:rsid w:val="00227913"/>
    <w:rsid w:val="00230324"/>
    <w:rsid w:val="00230EBC"/>
    <w:rsid w:val="00232BAC"/>
    <w:rsid w:val="00233B1C"/>
    <w:rsid w:val="00233BCA"/>
    <w:rsid w:val="00234829"/>
    <w:rsid w:val="0023681A"/>
    <w:rsid w:val="00237A75"/>
    <w:rsid w:val="002403FD"/>
    <w:rsid w:val="00240FD2"/>
    <w:rsid w:val="00243DCA"/>
    <w:rsid w:val="002457F2"/>
    <w:rsid w:val="002465EC"/>
    <w:rsid w:val="00247F41"/>
    <w:rsid w:val="0025045A"/>
    <w:rsid w:val="00250DB3"/>
    <w:rsid w:val="0025116A"/>
    <w:rsid w:val="00251A96"/>
    <w:rsid w:val="00251CB5"/>
    <w:rsid w:val="0025246C"/>
    <w:rsid w:val="00253503"/>
    <w:rsid w:val="00253AA5"/>
    <w:rsid w:val="00253CEE"/>
    <w:rsid w:val="00253FD0"/>
    <w:rsid w:val="0025409A"/>
    <w:rsid w:val="00254D36"/>
    <w:rsid w:val="00255ABF"/>
    <w:rsid w:val="00256771"/>
    <w:rsid w:val="002570A0"/>
    <w:rsid w:val="00261512"/>
    <w:rsid w:val="00261AFC"/>
    <w:rsid w:val="00262612"/>
    <w:rsid w:val="0026263F"/>
    <w:rsid w:val="00264286"/>
    <w:rsid w:val="00265B54"/>
    <w:rsid w:val="00265E9D"/>
    <w:rsid w:val="00266354"/>
    <w:rsid w:val="00266364"/>
    <w:rsid w:val="00270FF9"/>
    <w:rsid w:val="00272B9C"/>
    <w:rsid w:val="00273203"/>
    <w:rsid w:val="002809D1"/>
    <w:rsid w:val="00281577"/>
    <w:rsid w:val="00282484"/>
    <w:rsid w:val="002831FC"/>
    <w:rsid w:val="00283AE4"/>
    <w:rsid w:val="00283F00"/>
    <w:rsid w:val="00284573"/>
    <w:rsid w:val="002848B6"/>
    <w:rsid w:val="00285134"/>
    <w:rsid w:val="00285381"/>
    <w:rsid w:val="00285F09"/>
    <w:rsid w:val="00290940"/>
    <w:rsid w:val="00292788"/>
    <w:rsid w:val="002929FC"/>
    <w:rsid w:val="00292B98"/>
    <w:rsid w:val="00293B4F"/>
    <w:rsid w:val="0029411D"/>
    <w:rsid w:val="00294139"/>
    <w:rsid w:val="00294B71"/>
    <w:rsid w:val="00294EE1"/>
    <w:rsid w:val="0029579B"/>
    <w:rsid w:val="00295FD2"/>
    <w:rsid w:val="002962F9"/>
    <w:rsid w:val="002965B2"/>
    <w:rsid w:val="00296645"/>
    <w:rsid w:val="002A07E2"/>
    <w:rsid w:val="002A0AE5"/>
    <w:rsid w:val="002A14C9"/>
    <w:rsid w:val="002A2F96"/>
    <w:rsid w:val="002A33FF"/>
    <w:rsid w:val="002A543D"/>
    <w:rsid w:val="002A5F3C"/>
    <w:rsid w:val="002A7070"/>
    <w:rsid w:val="002A7B08"/>
    <w:rsid w:val="002B1B7B"/>
    <w:rsid w:val="002B1F1D"/>
    <w:rsid w:val="002B22BC"/>
    <w:rsid w:val="002B5DFD"/>
    <w:rsid w:val="002B624D"/>
    <w:rsid w:val="002B7431"/>
    <w:rsid w:val="002B7E15"/>
    <w:rsid w:val="002C0184"/>
    <w:rsid w:val="002C0292"/>
    <w:rsid w:val="002C0AD3"/>
    <w:rsid w:val="002C1E4A"/>
    <w:rsid w:val="002C21EB"/>
    <w:rsid w:val="002C27E7"/>
    <w:rsid w:val="002C4A22"/>
    <w:rsid w:val="002D22A3"/>
    <w:rsid w:val="002D23A8"/>
    <w:rsid w:val="002D25B2"/>
    <w:rsid w:val="002D2691"/>
    <w:rsid w:val="002D27C4"/>
    <w:rsid w:val="002D411C"/>
    <w:rsid w:val="002D4CAE"/>
    <w:rsid w:val="002D4DE9"/>
    <w:rsid w:val="002D79FA"/>
    <w:rsid w:val="002E0619"/>
    <w:rsid w:val="002E0753"/>
    <w:rsid w:val="002E1A77"/>
    <w:rsid w:val="002E1D62"/>
    <w:rsid w:val="002E2866"/>
    <w:rsid w:val="002E28F0"/>
    <w:rsid w:val="002E2D4D"/>
    <w:rsid w:val="002E403F"/>
    <w:rsid w:val="002E4DED"/>
    <w:rsid w:val="002E5204"/>
    <w:rsid w:val="002F009F"/>
    <w:rsid w:val="002F0218"/>
    <w:rsid w:val="002F191F"/>
    <w:rsid w:val="002F229D"/>
    <w:rsid w:val="002F29E8"/>
    <w:rsid w:val="002F3FD2"/>
    <w:rsid w:val="002F4D8F"/>
    <w:rsid w:val="002F52AA"/>
    <w:rsid w:val="00300BB0"/>
    <w:rsid w:val="0030122A"/>
    <w:rsid w:val="0030210D"/>
    <w:rsid w:val="0030307C"/>
    <w:rsid w:val="00303D70"/>
    <w:rsid w:val="003044E1"/>
    <w:rsid w:val="003061AF"/>
    <w:rsid w:val="0030625B"/>
    <w:rsid w:val="00306991"/>
    <w:rsid w:val="00310A83"/>
    <w:rsid w:val="0031161D"/>
    <w:rsid w:val="00312D2C"/>
    <w:rsid w:val="003132E3"/>
    <w:rsid w:val="00313BB9"/>
    <w:rsid w:val="00314055"/>
    <w:rsid w:val="00315A36"/>
    <w:rsid w:val="00317E04"/>
    <w:rsid w:val="00321F41"/>
    <w:rsid w:val="00322FC8"/>
    <w:rsid w:val="00323483"/>
    <w:rsid w:val="00330A1E"/>
    <w:rsid w:val="0033104A"/>
    <w:rsid w:val="00331E51"/>
    <w:rsid w:val="00332806"/>
    <w:rsid w:val="00333ED4"/>
    <w:rsid w:val="00335009"/>
    <w:rsid w:val="0033520A"/>
    <w:rsid w:val="00336430"/>
    <w:rsid w:val="003366A4"/>
    <w:rsid w:val="00337559"/>
    <w:rsid w:val="00337E13"/>
    <w:rsid w:val="0034154B"/>
    <w:rsid w:val="003425E5"/>
    <w:rsid w:val="0034299C"/>
    <w:rsid w:val="0034350D"/>
    <w:rsid w:val="0034394A"/>
    <w:rsid w:val="00343AAF"/>
    <w:rsid w:val="00345FDB"/>
    <w:rsid w:val="00346B5D"/>
    <w:rsid w:val="00347FCD"/>
    <w:rsid w:val="0035004E"/>
    <w:rsid w:val="00351934"/>
    <w:rsid w:val="003522C0"/>
    <w:rsid w:val="00353851"/>
    <w:rsid w:val="00354635"/>
    <w:rsid w:val="0035522B"/>
    <w:rsid w:val="00357080"/>
    <w:rsid w:val="00357903"/>
    <w:rsid w:val="00357D01"/>
    <w:rsid w:val="003614F5"/>
    <w:rsid w:val="003628A3"/>
    <w:rsid w:val="00362C21"/>
    <w:rsid w:val="00363057"/>
    <w:rsid w:val="003634DD"/>
    <w:rsid w:val="0036618B"/>
    <w:rsid w:val="0036653E"/>
    <w:rsid w:val="0037009B"/>
    <w:rsid w:val="00370BDF"/>
    <w:rsid w:val="00370F25"/>
    <w:rsid w:val="00371226"/>
    <w:rsid w:val="00372609"/>
    <w:rsid w:val="00374884"/>
    <w:rsid w:val="00376345"/>
    <w:rsid w:val="00377556"/>
    <w:rsid w:val="00377B02"/>
    <w:rsid w:val="003818F8"/>
    <w:rsid w:val="00382C0D"/>
    <w:rsid w:val="003832F1"/>
    <w:rsid w:val="0038555B"/>
    <w:rsid w:val="00385C58"/>
    <w:rsid w:val="003868D6"/>
    <w:rsid w:val="00393089"/>
    <w:rsid w:val="003933B7"/>
    <w:rsid w:val="003935CD"/>
    <w:rsid w:val="00393B73"/>
    <w:rsid w:val="003944C3"/>
    <w:rsid w:val="003957BB"/>
    <w:rsid w:val="003964DD"/>
    <w:rsid w:val="003969E7"/>
    <w:rsid w:val="00396BAC"/>
    <w:rsid w:val="003971A5"/>
    <w:rsid w:val="00397613"/>
    <w:rsid w:val="003A3BD1"/>
    <w:rsid w:val="003A5A96"/>
    <w:rsid w:val="003A62F5"/>
    <w:rsid w:val="003A69DF"/>
    <w:rsid w:val="003A6D01"/>
    <w:rsid w:val="003A70EC"/>
    <w:rsid w:val="003B107A"/>
    <w:rsid w:val="003B1394"/>
    <w:rsid w:val="003B3420"/>
    <w:rsid w:val="003B42C6"/>
    <w:rsid w:val="003B5899"/>
    <w:rsid w:val="003B6670"/>
    <w:rsid w:val="003B755F"/>
    <w:rsid w:val="003B78F8"/>
    <w:rsid w:val="003B7EA8"/>
    <w:rsid w:val="003C0363"/>
    <w:rsid w:val="003C05C6"/>
    <w:rsid w:val="003C18A0"/>
    <w:rsid w:val="003C5385"/>
    <w:rsid w:val="003D1164"/>
    <w:rsid w:val="003D1BFC"/>
    <w:rsid w:val="003D2397"/>
    <w:rsid w:val="003D347B"/>
    <w:rsid w:val="003D38B2"/>
    <w:rsid w:val="003D4B6F"/>
    <w:rsid w:val="003D5ADC"/>
    <w:rsid w:val="003D6537"/>
    <w:rsid w:val="003D7CA7"/>
    <w:rsid w:val="003E148C"/>
    <w:rsid w:val="003E180D"/>
    <w:rsid w:val="003E1A59"/>
    <w:rsid w:val="003E1A60"/>
    <w:rsid w:val="003E2C0F"/>
    <w:rsid w:val="003E3157"/>
    <w:rsid w:val="003E35D1"/>
    <w:rsid w:val="003E469E"/>
    <w:rsid w:val="003E48B0"/>
    <w:rsid w:val="003E4B16"/>
    <w:rsid w:val="003E5B24"/>
    <w:rsid w:val="003E6554"/>
    <w:rsid w:val="003E7C3E"/>
    <w:rsid w:val="003F2B24"/>
    <w:rsid w:val="003F394F"/>
    <w:rsid w:val="003F3974"/>
    <w:rsid w:val="003F445F"/>
    <w:rsid w:val="003F4659"/>
    <w:rsid w:val="003F4734"/>
    <w:rsid w:val="003F47DD"/>
    <w:rsid w:val="003F53AF"/>
    <w:rsid w:val="003F6090"/>
    <w:rsid w:val="003F684A"/>
    <w:rsid w:val="003F68D2"/>
    <w:rsid w:val="004006AF"/>
    <w:rsid w:val="004009EB"/>
    <w:rsid w:val="00400AB6"/>
    <w:rsid w:val="00400B31"/>
    <w:rsid w:val="00400E26"/>
    <w:rsid w:val="00403993"/>
    <w:rsid w:val="00403B5E"/>
    <w:rsid w:val="004046A6"/>
    <w:rsid w:val="0040597C"/>
    <w:rsid w:val="004060CC"/>
    <w:rsid w:val="004061D6"/>
    <w:rsid w:val="00406421"/>
    <w:rsid w:val="004108FF"/>
    <w:rsid w:val="004121D4"/>
    <w:rsid w:val="004124BD"/>
    <w:rsid w:val="00413041"/>
    <w:rsid w:val="0041481B"/>
    <w:rsid w:val="00414EA3"/>
    <w:rsid w:val="00415C14"/>
    <w:rsid w:val="004173E1"/>
    <w:rsid w:val="00420261"/>
    <w:rsid w:val="00421AF8"/>
    <w:rsid w:val="00423556"/>
    <w:rsid w:val="00423EC4"/>
    <w:rsid w:val="004256DB"/>
    <w:rsid w:val="00426C47"/>
    <w:rsid w:val="00427236"/>
    <w:rsid w:val="00427E32"/>
    <w:rsid w:val="00431656"/>
    <w:rsid w:val="00431EF3"/>
    <w:rsid w:val="00431EFE"/>
    <w:rsid w:val="00433DF8"/>
    <w:rsid w:val="00433FC7"/>
    <w:rsid w:val="00434609"/>
    <w:rsid w:val="004365DB"/>
    <w:rsid w:val="00437668"/>
    <w:rsid w:val="00437B82"/>
    <w:rsid w:val="00437C20"/>
    <w:rsid w:val="00441247"/>
    <w:rsid w:val="004414E1"/>
    <w:rsid w:val="004452E0"/>
    <w:rsid w:val="00445F67"/>
    <w:rsid w:val="00447C83"/>
    <w:rsid w:val="00447D3C"/>
    <w:rsid w:val="00450A11"/>
    <w:rsid w:val="00451061"/>
    <w:rsid w:val="00451F0A"/>
    <w:rsid w:val="00452D14"/>
    <w:rsid w:val="0045435A"/>
    <w:rsid w:val="0045440C"/>
    <w:rsid w:val="004559B3"/>
    <w:rsid w:val="00456A55"/>
    <w:rsid w:val="00457404"/>
    <w:rsid w:val="0046016B"/>
    <w:rsid w:val="0046066C"/>
    <w:rsid w:val="00460EB4"/>
    <w:rsid w:val="004612C5"/>
    <w:rsid w:val="00461E85"/>
    <w:rsid w:val="00462629"/>
    <w:rsid w:val="00463C0A"/>
    <w:rsid w:val="00464533"/>
    <w:rsid w:val="00464A83"/>
    <w:rsid w:val="00464D4C"/>
    <w:rsid w:val="00465AB6"/>
    <w:rsid w:val="00470530"/>
    <w:rsid w:val="004707BB"/>
    <w:rsid w:val="00470B99"/>
    <w:rsid w:val="00473785"/>
    <w:rsid w:val="00477604"/>
    <w:rsid w:val="00477A7A"/>
    <w:rsid w:val="004825D2"/>
    <w:rsid w:val="004835EF"/>
    <w:rsid w:val="0048414F"/>
    <w:rsid w:val="004844C5"/>
    <w:rsid w:val="004864C1"/>
    <w:rsid w:val="00486B9D"/>
    <w:rsid w:val="00491037"/>
    <w:rsid w:val="00492E14"/>
    <w:rsid w:val="004933AD"/>
    <w:rsid w:val="00494390"/>
    <w:rsid w:val="004955BB"/>
    <w:rsid w:val="00497094"/>
    <w:rsid w:val="00497F66"/>
    <w:rsid w:val="004A2660"/>
    <w:rsid w:val="004A281B"/>
    <w:rsid w:val="004A34B4"/>
    <w:rsid w:val="004A5F27"/>
    <w:rsid w:val="004A6EAD"/>
    <w:rsid w:val="004A7811"/>
    <w:rsid w:val="004B390B"/>
    <w:rsid w:val="004B4EFB"/>
    <w:rsid w:val="004B5671"/>
    <w:rsid w:val="004B74E6"/>
    <w:rsid w:val="004C30E0"/>
    <w:rsid w:val="004C468B"/>
    <w:rsid w:val="004C4858"/>
    <w:rsid w:val="004C560A"/>
    <w:rsid w:val="004C5D14"/>
    <w:rsid w:val="004C6067"/>
    <w:rsid w:val="004C6415"/>
    <w:rsid w:val="004C763E"/>
    <w:rsid w:val="004D0CBA"/>
    <w:rsid w:val="004D1112"/>
    <w:rsid w:val="004D13F8"/>
    <w:rsid w:val="004D1E05"/>
    <w:rsid w:val="004D2167"/>
    <w:rsid w:val="004D249D"/>
    <w:rsid w:val="004D309A"/>
    <w:rsid w:val="004D3533"/>
    <w:rsid w:val="004D4069"/>
    <w:rsid w:val="004D4A8C"/>
    <w:rsid w:val="004D51DF"/>
    <w:rsid w:val="004D58B1"/>
    <w:rsid w:val="004D71B2"/>
    <w:rsid w:val="004D7D73"/>
    <w:rsid w:val="004D7E52"/>
    <w:rsid w:val="004E0AA4"/>
    <w:rsid w:val="004E0B95"/>
    <w:rsid w:val="004E1364"/>
    <w:rsid w:val="004E1817"/>
    <w:rsid w:val="004E3032"/>
    <w:rsid w:val="004E3E22"/>
    <w:rsid w:val="004E4212"/>
    <w:rsid w:val="004E4CD5"/>
    <w:rsid w:val="004E5ACB"/>
    <w:rsid w:val="004E665A"/>
    <w:rsid w:val="004E73C4"/>
    <w:rsid w:val="004F0CC7"/>
    <w:rsid w:val="004F3203"/>
    <w:rsid w:val="004F34A1"/>
    <w:rsid w:val="004F3829"/>
    <w:rsid w:val="004F4E89"/>
    <w:rsid w:val="004F50FA"/>
    <w:rsid w:val="00500077"/>
    <w:rsid w:val="00500E14"/>
    <w:rsid w:val="005052EE"/>
    <w:rsid w:val="00505A4F"/>
    <w:rsid w:val="00505DA2"/>
    <w:rsid w:val="005066B8"/>
    <w:rsid w:val="00506BD3"/>
    <w:rsid w:val="00507D96"/>
    <w:rsid w:val="005102B0"/>
    <w:rsid w:val="0051047B"/>
    <w:rsid w:val="00510D13"/>
    <w:rsid w:val="00511EFF"/>
    <w:rsid w:val="00512245"/>
    <w:rsid w:val="00512CED"/>
    <w:rsid w:val="00516059"/>
    <w:rsid w:val="00516853"/>
    <w:rsid w:val="005169D5"/>
    <w:rsid w:val="0052068D"/>
    <w:rsid w:val="005206B7"/>
    <w:rsid w:val="00520AFA"/>
    <w:rsid w:val="00521497"/>
    <w:rsid w:val="00521622"/>
    <w:rsid w:val="00522102"/>
    <w:rsid w:val="00522A07"/>
    <w:rsid w:val="005243AF"/>
    <w:rsid w:val="00524BE1"/>
    <w:rsid w:val="00525A37"/>
    <w:rsid w:val="00525B06"/>
    <w:rsid w:val="00527600"/>
    <w:rsid w:val="00527A59"/>
    <w:rsid w:val="005301EC"/>
    <w:rsid w:val="00531250"/>
    <w:rsid w:val="00531E49"/>
    <w:rsid w:val="0053502C"/>
    <w:rsid w:val="00536CFF"/>
    <w:rsid w:val="005379CB"/>
    <w:rsid w:val="00540801"/>
    <w:rsid w:val="005408FB"/>
    <w:rsid w:val="00540BA1"/>
    <w:rsid w:val="0054276D"/>
    <w:rsid w:val="00542C50"/>
    <w:rsid w:val="005444B2"/>
    <w:rsid w:val="00545BD8"/>
    <w:rsid w:val="00547718"/>
    <w:rsid w:val="005479F8"/>
    <w:rsid w:val="00547F01"/>
    <w:rsid w:val="005503FF"/>
    <w:rsid w:val="00550669"/>
    <w:rsid w:val="00551D10"/>
    <w:rsid w:val="00551FD9"/>
    <w:rsid w:val="00553247"/>
    <w:rsid w:val="00553505"/>
    <w:rsid w:val="005538B8"/>
    <w:rsid w:val="00553A33"/>
    <w:rsid w:val="005546BE"/>
    <w:rsid w:val="005551BF"/>
    <w:rsid w:val="00556DC0"/>
    <w:rsid w:val="005570FB"/>
    <w:rsid w:val="0056034E"/>
    <w:rsid w:val="0056274A"/>
    <w:rsid w:val="00562CE4"/>
    <w:rsid w:val="00565864"/>
    <w:rsid w:val="005668C9"/>
    <w:rsid w:val="00566DD9"/>
    <w:rsid w:val="00567C82"/>
    <w:rsid w:val="00571D95"/>
    <w:rsid w:val="00574482"/>
    <w:rsid w:val="005756CA"/>
    <w:rsid w:val="0057687B"/>
    <w:rsid w:val="00576D3E"/>
    <w:rsid w:val="00582794"/>
    <w:rsid w:val="00582BB7"/>
    <w:rsid w:val="00583D3A"/>
    <w:rsid w:val="00584A2E"/>
    <w:rsid w:val="00584B4B"/>
    <w:rsid w:val="00585FA2"/>
    <w:rsid w:val="00586B69"/>
    <w:rsid w:val="00586D75"/>
    <w:rsid w:val="0058720C"/>
    <w:rsid w:val="00587F73"/>
    <w:rsid w:val="00591877"/>
    <w:rsid w:val="00591BEF"/>
    <w:rsid w:val="005923FA"/>
    <w:rsid w:val="00592AEF"/>
    <w:rsid w:val="00592C76"/>
    <w:rsid w:val="00593357"/>
    <w:rsid w:val="00593F6C"/>
    <w:rsid w:val="00594EB1"/>
    <w:rsid w:val="005957A4"/>
    <w:rsid w:val="0059609E"/>
    <w:rsid w:val="0059619F"/>
    <w:rsid w:val="00596561"/>
    <w:rsid w:val="00596626"/>
    <w:rsid w:val="0059705E"/>
    <w:rsid w:val="005971B0"/>
    <w:rsid w:val="00597D9D"/>
    <w:rsid w:val="005A1A1C"/>
    <w:rsid w:val="005A1DCD"/>
    <w:rsid w:val="005A1F46"/>
    <w:rsid w:val="005A2C02"/>
    <w:rsid w:val="005A52A1"/>
    <w:rsid w:val="005A5ECD"/>
    <w:rsid w:val="005A7A31"/>
    <w:rsid w:val="005B18EF"/>
    <w:rsid w:val="005B2526"/>
    <w:rsid w:val="005B5DA4"/>
    <w:rsid w:val="005B6030"/>
    <w:rsid w:val="005B6B94"/>
    <w:rsid w:val="005C019D"/>
    <w:rsid w:val="005C0EFA"/>
    <w:rsid w:val="005C1985"/>
    <w:rsid w:val="005C2886"/>
    <w:rsid w:val="005C2A51"/>
    <w:rsid w:val="005C2BD7"/>
    <w:rsid w:val="005C30DF"/>
    <w:rsid w:val="005C32B7"/>
    <w:rsid w:val="005C3381"/>
    <w:rsid w:val="005C3462"/>
    <w:rsid w:val="005C3549"/>
    <w:rsid w:val="005C38C2"/>
    <w:rsid w:val="005C39B9"/>
    <w:rsid w:val="005C3E0D"/>
    <w:rsid w:val="005C4609"/>
    <w:rsid w:val="005D0133"/>
    <w:rsid w:val="005D1B72"/>
    <w:rsid w:val="005D4E85"/>
    <w:rsid w:val="005D565C"/>
    <w:rsid w:val="005D6895"/>
    <w:rsid w:val="005D7490"/>
    <w:rsid w:val="005D74BE"/>
    <w:rsid w:val="005D7881"/>
    <w:rsid w:val="005E17AB"/>
    <w:rsid w:val="005E2863"/>
    <w:rsid w:val="005E3301"/>
    <w:rsid w:val="005E457B"/>
    <w:rsid w:val="005E73E8"/>
    <w:rsid w:val="005F0047"/>
    <w:rsid w:val="005F0FF8"/>
    <w:rsid w:val="005F248F"/>
    <w:rsid w:val="005F2E75"/>
    <w:rsid w:val="005F32FF"/>
    <w:rsid w:val="005F4F35"/>
    <w:rsid w:val="005F5FFA"/>
    <w:rsid w:val="005F67F2"/>
    <w:rsid w:val="005F7393"/>
    <w:rsid w:val="005F7B0E"/>
    <w:rsid w:val="00601ACA"/>
    <w:rsid w:val="00602851"/>
    <w:rsid w:val="00603119"/>
    <w:rsid w:val="006041AD"/>
    <w:rsid w:val="00604591"/>
    <w:rsid w:val="00605D5A"/>
    <w:rsid w:val="00607CDB"/>
    <w:rsid w:val="00611916"/>
    <w:rsid w:val="00611B0C"/>
    <w:rsid w:val="00612302"/>
    <w:rsid w:val="00613794"/>
    <w:rsid w:val="00614762"/>
    <w:rsid w:val="00614B6C"/>
    <w:rsid w:val="006155FC"/>
    <w:rsid w:val="0061660B"/>
    <w:rsid w:val="0062056C"/>
    <w:rsid w:val="006209BA"/>
    <w:rsid w:val="00621F9F"/>
    <w:rsid w:val="0062214F"/>
    <w:rsid w:val="00624B9C"/>
    <w:rsid w:val="00625461"/>
    <w:rsid w:val="006263CA"/>
    <w:rsid w:val="0062674B"/>
    <w:rsid w:val="00627F3B"/>
    <w:rsid w:val="0063179A"/>
    <w:rsid w:val="00631CB7"/>
    <w:rsid w:val="0063374C"/>
    <w:rsid w:val="006338BF"/>
    <w:rsid w:val="006346CA"/>
    <w:rsid w:val="00635687"/>
    <w:rsid w:val="00641F31"/>
    <w:rsid w:val="00642B07"/>
    <w:rsid w:val="00644667"/>
    <w:rsid w:val="0064757C"/>
    <w:rsid w:val="0065185B"/>
    <w:rsid w:val="00653B41"/>
    <w:rsid w:val="00654639"/>
    <w:rsid w:val="00655EC0"/>
    <w:rsid w:val="0065778F"/>
    <w:rsid w:val="00660B92"/>
    <w:rsid w:val="0066196C"/>
    <w:rsid w:val="00661BE8"/>
    <w:rsid w:val="006625A3"/>
    <w:rsid w:val="006633BA"/>
    <w:rsid w:val="0066522A"/>
    <w:rsid w:val="00665328"/>
    <w:rsid w:val="00666F20"/>
    <w:rsid w:val="00667A49"/>
    <w:rsid w:val="006702E0"/>
    <w:rsid w:val="00670E58"/>
    <w:rsid w:val="006714FE"/>
    <w:rsid w:val="00671C1D"/>
    <w:rsid w:val="00671F38"/>
    <w:rsid w:val="0067260D"/>
    <w:rsid w:val="00672F32"/>
    <w:rsid w:val="006736DD"/>
    <w:rsid w:val="00673A11"/>
    <w:rsid w:val="0067585F"/>
    <w:rsid w:val="00676979"/>
    <w:rsid w:val="00680063"/>
    <w:rsid w:val="006800E5"/>
    <w:rsid w:val="006804F3"/>
    <w:rsid w:val="006808AF"/>
    <w:rsid w:val="006812F9"/>
    <w:rsid w:val="0068178F"/>
    <w:rsid w:val="00682BFC"/>
    <w:rsid w:val="00682E12"/>
    <w:rsid w:val="0068498E"/>
    <w:rsid w:val="00684995"/>
    <w:rsid w:val="006873BF"/>
    <w:rsid w:val="00687C1C"/>
    <w:rsid w:val="00690062"/>
    <w:rsid w:val="00691A93"/>
    <w:rsid w:val="006922EE"/>
    <w:rsid w:val="006925DE"/>
    <w:rsid w:val="006926DC"/>
    <w:rsid w:val="00692B2C"/>
    <w:rsid w:val="00693608"/>
    <w:rsid w:val="00693EC6"/>
    <w:rsid w:val="00694DA9"/>
    <w:rsid w:val="006958DE"/>
    <w:rsid w:val="0069627A"/>
    <w:rsid w:val="006965B9"/>
    <w:rsid w:val="00696CC6"/>
    <w:rsid w:val="006973EA"/>
    <w:rsid w:val="006A04A6"/>
    <w:rsid w:val="006A08DC"/>
    <w:rsid w:val="006A2E09"/>
    <w:rsid w:val="006A3473"/>
    <w:rsid w:val="006A4BC0"/>
    <w:rsid w:val="006A6C77"/>
    <w:rsid w:val="006A78BB"/>
    <w:rsid w:val="006A7C12"/>
    <w:rsid w:val="006B1F3D"/>
    <w:rsid w:val="006B2EF1"/>
    <w:rsid w:val="006B3232"/>
    <w:rsid w:val="006B3340"/>
    <w:rsid w:val="006B4938"/>
    <w:rsid w:val="006B6BC7"/>
    <w:rsid w:val="006B79E7"/>
    <w:rsid w:val="006C0061"/>
    <w:rsid w:val="006C17C2"/>
    <w:rsid w:val="006C222E"/>
    <w:rsid w:val="006C2730"/>
    <w:rsid w:val="006C2777"/>
    <w:rsid w:val="006C4226"/>
    <w:rsid w:val="006C7445"/>
    <w:rsid w:val="006D0515"/>
    <w:rsid w:val="006D1A4D"/>
    <w:rsid w:val="006D1FFA"/>
    <w:rsid w:val="006D2EB7"/>
    <w:rsid w:val="006D3F49"/>
    <w:rsid w:val="006D51F5"/>
    <w:rsid w:val="006D6434"/>
    <w:rsid w:val="006E0073"/>
    <w:rsid w:val="006E14FB"/>
    <w:rsid w:val="006E16A9"/>
    <w:rsid w:val="006E20F3"/>
    <w:rsid w:val="006E50E7"/>
    <w:rsid w:val="006E547B"/>
    <w:rsid w:val="006E54E0"/>
    <w:rsid w:val="006E5A1D"/>
    <w:rsid w:val="006E622B"/>
    <w:rsid w:val="006E7B41"/>
    <w:rsid w:val="006F04C8"/>
    <w:rsid w:val="006F0741"/>
    <w:rsid w:val="006F3A87"/>
    <w:rsid w:val="006F3F75"/>
    <w:rsid w:val="006F4223"/>
    <w:rsid w:val="006F4FFB"/>
    <w:rsid w:val="006F6290"/>
    <w:rsid w:val="006F6CF1"/>
    <w:rsid w:val="006F6D3C"/>
    <w:rsid w:val="007003A9"/>
    <w:rsid w:val="00701B1A"/>
    <w:rsid w:val="007024DE"/>
    <w:rsid w:val="007030C6"/>
    <w:rsid w:val="00704261"/>
    <w:rsid w:val="00704636"/>
    <w:rsid w:val="007046DC"/>
    <w:rsid w:val="0070473A"/>
    <w:rsid w:val="007064CA"/>
    <w:rsid w:val="0070667F"/>
    <w:rsid w:val="0071113E"/>
    <w:rsid w:val="007120D4"/>
    <w:rsid w:val="00712829"/>
    <w:rsid w:val="00712AEF"/>
    <w:rsid w:val="007130ED"/>
    <w:rsid w:val="0071371C"/>
    <w:rsid w:val="007141E2"/>
    <w:rsid w:val="00714C9E"/>
    <w:rsid w:val="00715112"/>
    <w:rsid w:val="00716AE4"/>
    <w:rsid w:val="007179A0"/>
    <w:rsid w:val="00720DF4"/>
    <w:rsid w:val="007216EA"/>
    <w:rsid w:val="00722868"/>
    <w:rsid w:val="00723232"/>
    <w:rsid w:val="00724AA1"/>
    <w:rsid w:val="00725C4F"/>
    <w:rsid w:val="00725D91"/>
    <w:rsid w:val="00726A23"/>
    <w:rsid w:val="00726C88"/>
    <w:rsid w:val="00727C49"/>
    <w:rsid w:val="007301DA"/>
    <w:rsid w:val="00730D63"/>
    <w:rsid w:val="007349FA"/>
    <w:rsid w:val="00734BC7"/>
    <w:rsid w:val="00737A1F"/>
    <w:rsid w:val="00741292"/>
    <w:rsid w:val="00741AC7"/>
    <w:rsid w:val="0074406A"/>
    <w:rsid w:val="00746592"/>
    <w:rsid w:val="00746CF9"/>
    <w:rsid w:val="00747493"/>
    <w:rsid w:val="00751367"/>
    <w:rsid w:val="00751C4F"/>
    <w:rsid w:val="00753299"/>
    <w:rsid w:val="00754C79"/>
    <w:rsid w:val="00755FBC"/>
    <w:rsid w:val="007603F0"/>
    <w:rsid w:val="0076155C"/>
    <w:rsid w:val="007617C8"/>
    <w:rsid w:val="00761943"/>
    <w:rsid w:val="00763C33"/>
    <w:rsid w:val="007640BA"/>
    <w:rsid w:val="00764450"/>
    <w:rsid w:val="00766449"/>
    <w:rsid w:val="00770B3C"/>
    <w:rsid w:val="00770C08"/>
    <w:rsid w:val="00771D4C"/>
    <w:rsid w:val="00771D87"/>
    <w:rsid w:val="007732CA"/>
    <w:rsid w:val="0077395C"/>
    <w:rsid w:val="00774320"/>
    <w:rsid w:val="0077444E"/>
    <w:rsid w:val="00775910"/>
    <w:rsid w:val="007774FE"/>
    <w:rsid w:val="00781DFD"/>
    <w:rsid w:val="007832E9"/>
    <w:rsid w:val="00783952"/>
    <w:rsid w:val="007845CB"/>
    <w:rsid w:val="00785A91"/>
    <w:rsid w:val="00785C72"/>
    <w:rsid w:val="00786B95"/>
    <w:rsid w:val="00786C38"/>
    <w:rsid w:val="0079073C"/>
    <w:rsid w:val="007914A7"/>
    <w:rsid w:val="00791ABE"/>
    <w:rsid w:val="00792451"/>
    <w:rsid w:val="00793FBF"/>
    <w:rsid w:val="00794ED1"/>
    <w:rsid w:val="00795530"/>
    <w:rsid w:val="00796209"/>
    <w:rsid w:val="007962BC"/>
    <w:rsid w:val="0079636C"/>
    <w:rsid w:val="00796940"/>
    <w:rsid w:val="007A0238"/>
    <w:rsid w:val="007A0A11"/>
    <w:rsid w:val="007A17A8"/>
    <w:rsid w:val="007A1E82"/>
    <w:rsid w:val="007A4084"/>
    <w:rsid w:val="007A4AA5"/>
    <w:rsid w:val="007A4F06"/>
    <w:rsid w:val="007A580E"/>
    <w:rsid w:val="007A5F76"/>
    <w:rsid w:val="007A63DC"/>
    <w:rsid w:val="007A6513"/>
    <w:rsid w:val="007B20C8"/>
    <w:rsid w:val="007B2DE8"/>
    <w:rsid w:val="007B305C"/>
    <w:rsid w:val="007B363A"/>
    <w:rsid w:val="007B3AC0"/>
    <w:rsid w:val="007B4E9F"/>
    <w:rsid w:val="007B5617"/>
    <w:rsid w:val="007B5956"/>
    <w:rsid w:val="007B776F"/>
    <w:rsid w:val="007C017B"/>
    <w:rsid w:val="007C0D6A"/>
    <w:rsid w:val="007C16E6"/>
    <w:rsid w:val="007C4050"/>
    <w:rsid w:val="007C6EAD"/>
    <w:rsid w:val="007C75B0"/>
    <w:rsid w:val="007C7CAA"/>
    <w:rsid w:val="007D023A"/>
    <w:rsid w:val="007D0A38"/>
    <w:rsid w:val="007D0F39"/>
    <w:rsid w:val="007D1BB1"/>
    <w:rsid w:val="007D2F8C"/>
    <w:rsid w:val="007D3C10"/>
    <w:rsid w:val="007D49D7"/>
    <w:rsid w:val="007D4E74"/>
    <w:rsid w:val="007D6294"/>
    <w:rsid w:val="007D7FD9"/>
    <w:rsid w:val="007E1B27"/>
    <w:rsid w:val="007E229F"/>
    <w:rsid w:val="007E3A8E"/>
    <w:rsid w:val="007E4107"/>
    <w:rsid w:val="007E5920"/>
    <w:rsid w:val="007E6091"/>
    <w:rsid w:val="007E63FB"/>
    <w:rsid w:val="007E73F9"/>
    <w:rsid w:val="007F075C"/>
    <w:rsid w:val="007F082E"/>
    <w:rsid w:val="007F1645"/>
    <w:rsid w:val="007F24FF"/>
    <w:rsid w:val="007F28A5"/>
    <w:rsid w:val="007F33E5"/>
    <w:rsid w:val="007F37FA"/>
    <w:rsid w:val="007F5963"/>
    <w:rsid w:val="0080013D"/>
    <w:rsid w:val="00801997"/>
    <w:rsid w:val="00804754"/>
    <w:rsid w:val="008057F2"/>
    <w:rsid w:val="008058A6"/>
    <w:rsid w:val="00806EED"/>
    <w:rsid w:val="00807457"/>
    <w:rsid w:val="00807C80"/>
    <w:rsid w:val="008101BA"/>
    <w:rsid w:val="00810FCE"/>
    <w:rsid w:val="008116F6"/>
    <w:rsid w:val="00811801"/>
    <w:rsid w:val="00811EC9"/>
    <w:rsid w:val="00814082"/>
    <w:rsid w:val="008149F4"/>
    <w:rsid w:val="008152B1"/>
    <w:rsid w:val="0081730A"/>
    <w:rsid w:val="008174F7"/>
    <w:rsid w:val="008179E4"/>
    <w:rsid w:val="00820259"/>
    <w:rsid w:val="008219E9"/>
    <w:rsid w:val="00824BF7"/>
    <w:rsid w:val="00824CF3"/>
    <w:rsid w:val="008259CC"/>
    <w:rsid w:val="008264B3"/>
    <w:rsid w:val="00826B63"/>
    <w:rsid w:val="0083005C"/>
    <w:rsid w:val="00830B4B"/>
    <w:rsid w:val="00830CFF"/>
    <w:rsid w:val="00830FBB"/>
    <w:rsid w:val="00832BF8"/>
    <w:rsid w:val="008339D6"/>
    <w:rsid w:val="00833C3A"/>
    <w:rsid w:val="00834B08"/>
    <w:rsid w:val="0083523D"/>
    <w:rsid w:val="008355A6"/>
    <w:rsid w:val="00836836"/>
    <w:rsid w:val="0083727E"/>
    <w:rsid w:val="00837CCB"/>
    <w:rsid w:val="008412A9"/>
    <w:rsid w:val="0084150E"/>
    <w:rsid w:val="0084211A"/>
    <w:rsid w:val="00843706"/>
    <w:rsid w:val="008537F5"/>
    <w:rsid w:val="008544AE"/>
    <w:rsid w:val="008549AB"/>
    <w:rsid w:val="00855CCA"/>
    <w:rsid w:val="0086194D"/>
    <w:rsid w:val="008624ED"/>
    <w:rsid w:val="0086285E"/>
    <w:rsid w:val="00862E2D"/>
    <w:rsid w:val="0086326D"/>
    <w:rsid w:val="008649D2"/>
    <w:rsid w:val="00864E1C"/>
    <w:rsid w:val="008654FE"/>
    <w:rsid w:val="00865608"/>
    <w:rsid w:val="0086668C"/>
    <w:rsid w:val="0086683F"/>
    <w:rsid w:val="008671EB"/>
    <w:rsid w:val="00870715"/>
    <w:rsid w:val="00870932"/>
    <w:rsid w:val="00871254"/>
    <w:rsid w:val="00872396"/>
    <w:rsid w:val="0087385E"/>
    <w:rsid w:val="00874351"/>
    <w:rsid w:val="00874AD3"/>
    <w:rsid w:val="00875412"/>
    <w:rsid w:val="00875EAE"/>
    <w:rsid w:val="0087654A"/>
    <w:rsid w:val="00880946"/>
    <w:rsid w:val="008821AE"/>
    <w:rsid w:val="008831ED"/>
    <w:rsid w:val="00884A47"/>
    <w:rsid w:val="00884D79"/>
    <w:rsid w:val="0088536C"/>
    <w:rsid w:val="00885B23"/>
    <w:rsid w:val="0088663D"/>
    <w:rsid w:val="00886E6A"/>
    <w:rsid w:val="008874AB"/>
    <w:rsid w:val="00891432"/>
    <w:rsid w:val="00892414"/>
    <w:rsid w:val="00893154"/>
    <w:rsid w:val="00893E95"/>
    <w:rsid w:val="00895970"/>
    <w:rsid w:val="008A11EA"/>
    <w:rsid w:val="008A162E"/>
    <w:rsid w:val="008A3A06"/>
    <w:rsid w:val="008A5436"/>
    <w:rsid w:val="008A54AB"/>
    <w:rsid w:val="008A5D1F"/>
    <w:rsid w:val="008A5F12"/>
    <w:rsid w:val="008A6001"/>
    <w:rsid w:val="008A6936"/>
    <w:rsid w:val="008A7D26"/>
    <w:rsid w:val="008B06F8"/>
    <w:rsid w:val="008B1820"/>
    <w:rsid w:val="008B1C50"/>
    <w:rsid w:val="008B381F"/>
    <w:rsid w:val="008B3990"/>
    <w:rsid w:val="008B3B7C"/>
    <w:rsid w:val="008B3F3F"/>
    <w:rsid w:val="008B4981"/>
    <w:rsid w:val="008B6103"/>
    <w:rsid w:val="008B6E1E"/>
    <w:rsid w:val="008C0F1B"/>
    <w:rsid w:val="008C43BB"/>
    <w:rsid w:val="008C4B78"/>
    <w:rsid w:val="008C60D9"/>
    <w:rsid w:val="008C61A5"/>
    <w:rsid w:val="008C651F"/>
    <w:rsid w:val="008C7452"/>
    <w:rsid w:val="008C784C"/>
    <w:rsid w:val="008D1413"/>
    <w:rsid w:val="008D39C6"/>
    <w:rsid w:val="008D3FDA"/>
    <w:rsid w:val="008D402B"/>
    <w:rsid w:val="008D4963"/>
    <w:rsid w:val="008D5046"/>
    <w:rsid w:val="008D5255"/>
    <w:rsid w:val="008E2F27"/>
    <w:rsid w:val="008E3C67"/>
    <w:rsid w:val="008E404D"/>
    <w:rsid w:val="008E490A"/>
    <w:rsid w:val="008E5862"/>
    <w:rsid w:val="008E6741"/>
    <w:rsid w:val="008E6892"/>
    <w:rsid w:val="008F07FC"/>
    <w:rsid w:val="008F15B5"/>
    <w:rsid w:val="008F266D"/>
    <w:rsid w:val="008F3EBA"/>
    <w:rsid w:val="008F4046"/>
    <w:rsid w:val="008F45FB"/>
    <w:rsid w:val="008F5740"/>
    <w:rsid w:val="00900207"/>
    <w:rsid w:val="009008FF"/>
    <w:rsid w:val="00900D6A"/>
    <w:rsid w:val="00902FAE"/>
    <w:rsid w:val="009042A1"/>
    <w:rsid w:val="00904731"/>
    <w:rsid w:val="00904CE6"/>
    <w:rsid w:val="00904E0A"/>
    <w:rsid w:val="00905FAA"/>
    <w:rsid w:val="0091043E"/>
    <w:rsid w:val="00910F70"/>
    <w:rsid w:val="009112CE"/>
    <w:rsid w:val="00911FFE"/>
    <w:rsid w:val="0091242F"/>
    <w:rsid w:val="009130B3"/>
    <w:rsid w:val="0091377B"/>
    <w:rsid w:val="00914044"/>
    <w:rsid w:val="00914096"/>
    <w:rsid w:val="00916016"/>
    <w:rsid w:val="00917555"/>
    <w:rsid w:val="009211D5"/>
    <w:rsid w:val="00921738"/>
    <w:rsid w:val="0092183D"/>
    <w:rsid w:val="009224AF"/>
    <w:rsid w:val="0092327E"/>
    <w:rsid w:val="00923581"/>
    <w:rsid w:val="0092403B"/>
    <w:rsid w:val="009240A2"/>
    <w:rsid w:val="00924C8C"/>
    <w:rsid w:val="00926A11"/>
    <w:rsid w:val="00927940"/>
    <w:rsid w:val="00927CB0"/>
    <w:rsid w:val="00931B28"/>
    <w:rsid w:val="00933F42"/>
    <w:rsid w:val="009345B7"/>
    <w:rsid w:val="00934861"/>
    <w:rsid w:val="0093739C"/>
    <w:rsid w:val="00937444"/>
    <w:rsid w:val="00941477"/>
    <w:rsid w:val="00941554"/>
    <w:rsid w:val="00941E99"/>
    <w:rsid w:val="00941F89"/>
    <w:rsid w:val="0094277E"/>
    <w:rsid w:val="00942949"/>
    <w:rsid w:val="009430A9"/>
    <w:rsid w:val="009437F0"/>
    <w:rsid w:val="00943E8C"/>
    <w:rsid w:val="009447A7"/>
    <w:rsid w:val="009469D8"/>
    <w:rsid w:val="00946A4A"/>
    <w:rsid w:val="00952B6E"/>
    <w:rsid w:val="00953042"/>
    <w:rsid w:val="0095351A"/>
    <w:rsid w:val="00953D1E"/>
    <w:rsid w:val="00953DF0"/>
    <w:rsid w:val="0095576F"/>
    <w:rsid w:val="00955BD4"/>
    <w:rsid w:val="009560ED"/>
    <w:rsid w:val="0096035F"/>
    <w:rsid w:val="00960F57"/>
    <w:rsid w:val="009625DD"/>
    <w:rsid w:val="0096290C"/>
    <w:rsid w:val="00963431"/>
    <w:rsid w:val="0096345C"/>
    <w:rsid w:val="00963C30"/>
    <w:rsid w:val="00964937"/>
    <w:rsid w:val="00965FFD"/>
    <w:rsid w:val="00966619"/>
    <w:rsid w:val="00966994"/>
    <w:rsid w:val="009671C9"/>
    <w:rsid w:val="0096780A"/>
    <w:rsid w:val="00967DAF"/>
    <w:rsid w:val="009700B2"/>
    <w:rsid w:val="0097044D"/>
    <w:rsid w:val="009726AC"/>
    <w:rsid w:val="009727D3"/>
    <w:rsid w:val="009744E0"/>
    <w:rsid w:val="009750D3"/>
    <w:rsid w:val="00975AEC"/>
    <w:rsid w:val="0098022E"/>
    <w:rsid w:val="00980DC1"/>
    <w:rsid w:val="00981378"/>
    <w:rsid w:val="0098156B"/>
    <w:rsid w:val="00982680"/>
    <w:rsid w:val="00982B23"/>
    <w:rsid w:val="00983BCF"/>
    <w:rsid w:val="00984D98"/>
    <w:rsid w:val="0098527C"/>
    <w:rsid w:val="00985EC5"/>
    <w:rsid w:val="00990223"/>
    <w:rsid w:val="009904B2"/>
    <w:rsid w:val="00991EA5"/>
    <w:rsid w:val="00992623"/>
    <w:rsid w:val="0099271A"/>
    <w:rsid w:val="00992CC0"/>
    <w:rsid w:val="00993036"/>
    <w:rsid w:val="009934B7"/>
    <w:rsid w:val="009939BA"/>
    <w:rsid w:val="0099443B"/>
    <w:rsid w:val="00994473"/>
    <w:rsid w:val="00994AFB"/>
    <w:rsid w:val="00994CC3"/>
    <w:rsid w:val="00994E8E"/>
    <w:rsid w:val="00996F61"/>
    <w:rsid w:val="009A0A6F"/>
    <w:rsid w:val="009A13BF"/>
    <w:rsid w:val="009A1DC2"/>
    <w:rsid w:val="009A386D"/>
    <w:rsid w:val="009A4245"/>
    <w:rsid w:val="009A4787"/>
    <w:rsid w:val="009A4962"/>
    <w:rsid w:val="009A6E03"/>
    <w:rsid w:val="009A794C"/>
    <w:rsid w:val="009B037B"/>
    <w:rsid w:val="009B12DD"/>
    <w:rsid w:val="009B19C0"/>
    <w:rsid w:val="009B3529"/>
    <w:rsid w:val="009B37E9"/>
    <w:rsid w:val="009B4A2F"/>
    <w:rsid w:val="009B5117"/>
    <w:rsid w:val="009B53A8"/>
    <w:rsid w:val="009B59E0"/>
    <w:rsid w:val="009B5FF6"/>
    <w:rsid w:val="009B66BF"/>
    <w:rsid w:val="009B6EFA"/>
    <w:rsid w:val="009C1D91"/>
    <w:rsid w:val="009C1FDB"/>
    <w:rsid w:val="009C23F2"/>
    <w:rsid w:val="009C276A"/>
    <w:rsid w:val="009C293B"/>
    <w:rsid w:val="009C4AFB"/>
    <w:rsid w:val="009C4DC4"/>
    <w:rsid w:val="009C51BA"/>
    <w:rsid w:val="009C69C2"/>
    <w:rsid w:val="009D072A"/>
    <w:rsid w:val="009D25A1"/>
    <w:rsid w:val="009D36FD"/>
    <w:rsid w:val="009D3FC3"/>
    <w:rsid w:val="009D485D"/>
    <w:rsid w:val="009D5177"/>
    <w:rsid w:val="009D5ED1"/>
    <w:rsid w:val="009D74C0"/>
    <w:rsid w:val="009D7AC6"/>
    <w:rsid w:val="009E0273"/>
    <w:rsid w:val="009E2DF8"/>
    <w:rsid w:val="009E352A"/>
    <w:rsid w:val="009E3599"/>
    <w:rsid w:val="009E3A6C"/>
    <w:rsid w:val="009E3AC2"/>
    <w:rsid w:val="009E3B4E"/>
    <w:rsid w:val="009F2C21"/>
    <w:rsid w:val="009F2FE6"/>
    <w:rsid w:val="009F3A80"/>
    <w:rsid w:val="009F40E6"/>
    <w:rsid w:val="009F46BD"/>
    <w:rsid w:val="009F5F69"/>
    <w:rsid w:val="009F70DF"/>
    <w:rsid w:val="00A02AD8"/>
    <w:rsid w:val="00A03BB9"/>
    <w:rsid w:val="00A0460D"/>
    <w:rsid w:val="00A04F6B"/>
    <w:rsid w:val="00A1096B"/>
    <w:rsid w:val="00A117FE"/>
    <w:rsid w:val="00A12B4E"/>
    <w:rsid w:val="00A13804"/>
    <w:rsid w:val="00A14575"/>
    <w:rsid w:val="00A14DFB"/>
    <w:rsid w:val="00A175DD"/>
    <w:rsid w:val="00A201B2"/>
    <w:rsid w:val="00A204B8"/>
    <w:rsid w:val="00A20532"/>
    <w:rsid w:val="00A22CD2"/>
    <w:rsid w:val="00A22F03"/>
    <w:rsid w:val="00A2335B"/>
    <w:rsid w:val="00A238C7"/>
    <w:rsid w:val="00A24CD4"/>
    <w:rsid w:val="00A26209"/>
    <w:rsid w:val="00A27D28"/>
    <w:rsid w:val="00A304E7"/>
    <w:rsid w:val="00A30534"/>
    <w:rsid w:val="00A30703"/>
    <w:rsid w:val="00A316F3"/>
    <w:rsid w:val="00A326D9"/>
    <w:rsid w:val="00A36FD8"/>
    <w:rsid w:val="00A37AC6"/>
    <w:rsid w:val="00A37B8A"/>
    <w:rsid w:val="00A402FE"/>
    <w:rsid w:val="00A4195A"/>
    <w:rsid w:val="00A42132"/>
    <w:rsid w:val="00A427DF"/>
    <w:rsid w:val="00A428E4"/>
    <w:rsid w:val="00A42F09"/>
    <w:rsid w:val="00A42F45"/>
    <w:rsid w:val="00A4321B"/>
    <w:rsid w:val="00A4344F"/>
    <w:rsid w:val="00A439C8"/>
    <w:rsid w:val="00A44A1F"/>
    <w:rsid w:val="00A45636"/>
    <w:rsid w:val="00A4637F"/>
    <w:rsid w:val="00A46F2E"/>
    <w:rsid w:val="00A46F41"/>
    <w:rsid w:val="00A501A3"/>
    <w:rsid w:val="00A50816"/>
    <w:rsid w:val="00A50B7F"/>
    <w:rsid w:val="00A515E4"/>
    <w:rsid w:val="00A51C5E"/>
    <w:rsid w:val="00A51C7B"/>
    <w:rsid w:val="00A52CC1"/>
    <w:rsid w:val="00A537F0"/>
    <w:rsid w:val="00A53F26"/>
    <w:rsid w:val="00A549CE"/>
    <w:rsid w:val="00A54D3C"/>
    <w:rsid w:val="00A5532D"/>
    <w:rsid w:val="00A5550D"/>
    <w:rsid w:val="00A55AAC"/>
    <w:rsid w:val="00A55FA1"/>
    <w:rsid w:val="00A5628D"/>
    <w:rsid w:val="00A60C84"/>
    <w:rsid w:val="00A61EF7"/>
    <w:rsid w:val="00A6234D"/>
    <w:rsid w:val="00A62543"/>
    <w:rsid w:val="00A62844"/>
    <w:rsid w:val="00A62DB0"/>
    <w:rsid w:val="00A6349C"/>
    <w:rsid w:val="00A63DDA"/>
    <w:rsid w:val="00A641ED"/>
    <w:rsid w:val="00A64518"/>
    <w:rsid w:val="00A649D3"/>
    <w:rsid w:val="00A650C2"/>
    <w:rsid w:val="00A668B7"/>
    <w:rsid w:val="00A67924"/>
    <w:rsid w:val="00A72579"/>
    <w:rsid w:val="00A72DA9"/>
    <w:rsid w:val="00A7353C"/>
    <w:rsid w:val="00A73A6B"/>
    <w:rsid w:val="00A76056"/>
    <w:rsid w:val="00A7617E"/>
    <w:rsid w:val="00A76693"/>
    <w:rsid w:val="00A80085"/>
    <w:rsid w:val="00A81972"/>
    <w:rsid w:val="00A8236C"/>
    <w:rsid w:val="00A82721"/>
    <w:rsid w:val="00A83DE1"/>
    <w:rsid w:val="00A84034"/>
    <w:rsid w:val="00A841B5"/>
    <w:rsid w:val="00A84535"/>
    <w:rsid w:val="00A850AE"/>
    <w:rsid w:val="00A850B0"/>
    <w:rsid w:val="00A85BE8"/>
    <w:rsid w:val="00A907D7"/>
    <w:rsid w:val="00A91BC8"/>
    <w:rsid w:val="00A91C69"/>
    <w:rsid w:val="00A924C3"/>
    <w:rsid w:val="00A92EDD"/>
    <w:rsid w:val="00A92FD7"/>
    <w:rsid w:val="00A930DA"/>
    <w:rsid w:val="00A94F40"/>
    <w:rsid w:val="00A9531B"/>
    <w:rsid w:val="00A955E6"/>
    <w:rsid w:val="00A957F5"/>
    <w:rsid w:val="00A9588A"/>
    <w:rsid w:val="00A95D67"/>
    <w:rsid w:val="00A96664"/>
    <w:rsid w:val="00A96E9F"/>
    <w:rsid w:val="00A972BD"/>
    <w:rsid w:val="00A97868"/>
    <w:rsid w:val="00A97B3B"/>
    <w:rsid w:val="00AA16ED"/>
    <w:rsid w:val="00AA1C65"/>
    <w:rsid w:val="00AA21E4"/>
    <w:rsid w:val="00AA2372"/>
    <w:rsid w:val="00AA3D7A"/>
    <w:rsid w:val="00AA4A13"/>
    <w:rsid w:val="00AA5850"/>
    <w:rsid w:val="00AA7982"/>
    <w:rsid w:val="00AB37D3"/>
    <w:rsid w:val="00AB3889"/>
    <w:rsid w:val="00AB396D"/>
    <w:rsid w:val="00AB47B6"/>
    <w:rsid w:val="00AB4AC3"/>
    <w:rsid w:val="00AB4E9E"/>
    <w:rsid w:val="00AB61DB"/>
    <w:rsid w:val="00AB6587"/>
    <w:rsid w:val="00AB7042"/>
    <w:rsid w:val="00AB75F6"/>
    <w:rsid w:val="00AC18BF"/>
    <w:rsid w:val="00AC1C7C"/>
    <w:rsid w:val="00AC24E9"/>
    <w:rsid w:val="00AC3286"/>
    <w:rsid w:val="00AC43E4"/>
    <w:rsid w:val="00AC533E"/>
    <w:rsid w:val="00AC67D8"/>
    <w:rsid w:val="00AC6995"/>
    <w:rsid w:val="00AC78E8"/>
    <w:rsid w:val="00AC7ABB"/>
    <w:rsid w:val="00AD09B7"/>
    <w:rsid w:val="00AD0E26"/>
    <w:rsid w:val="00AD0E7F"/>
    <w:rsid w:val="00AD23DA"/>
    <w:rsid w:val="00AD4590"/>
    <w:rsid w:val="00AD4B35"/>
    <w:rsid w:val="00AD5963"/>
    <w:rsid w:val="00AD5CA8"/>
    <w:rsid w:val="00AD608C"/>
    <w:rsid w:val="00AD71CD"/>
    <w:rsid w:val="00AE03A5"/>
    <w:rsid w:val="00AE1276"/>
    <w:rsid w:val="00AE251E"/>
    <w:rsid w:val="00AE332A"/>
    <w:rsid w:val="00AE376E"/>
    <w:rsid w:val="00AE3A98"/>
    <w:rsid w:val="00AE4A12"/>
    <w:rsid w:val="00AF0016"/>
    <w:rsid w:val="00AF07F2"/>
    <w:rsid w:val="00AF26AC"/>
    <w:rsid w:val="00AF3692"/>
    <w:rsid w:val="00AF36C0"/>
    <w:rsid w:val="00AF434A"/>
    <w:rsid w:val="00AF4D35"/>
    <w:rsid w:val="00AF5F7D"/>
    <w:rsid w:val="00B00021"/>
    <w:rsid w:val="00B01145"/>
    <w:rsid w:val="00B03B96"/>
    <w:rsid w:val="00B04057"/>
    <w:rsid w:val="00B045AE"/>
    <w:rsid w:val="00B04CFD"/>
    <w:rsid w:val="00B06D87"/>
    <w:rsid w:val="00B100DF"/>
    <w:rsid w:val="00B10DFB"/>
    <w:rsid w:val="00B11C13"/>
    <w:rsid w:val="00B13DFE"/>
    <w:rsid w:val="00B1480E"/>
    <w:rsid w:val="00B15C7D"/>
    <w:rsid w:val="00B16A0C"/>
    <w:rsid w:val="00B17F4D"/>
    <w:rsid w:val="00B2338F"/>
    <w:rsid w:val="00B2448D"/>
    <w:rsid w:val="00B25EA2"/>
    <w:rsid w:val="00B25F7F"/>
    <w:rsid w:val="00B279DC"/>
    <w:rsid w:val="00B305E6"/>
    <w:rsid w:val="00B314CE"/>
    <w:rsid w:val="00B3239B"/>
    <w:rsid w:val="00B32E9D"/>
    <w:rsid w:val="00B3361A"/>
    <w:rsid w:val="00B3536C"/>
    <w:rsid w:val="00B36AB2"/>
    <w:rsid w:val="00B36AE0"/>
    <w:rsid w:val="00B37DE4"/>
    <w:rsid w:val="00B40142"/>
    <w:rsid w:val="00B40756"/>
    <w:rsid w:val="00B43892"/>
    <w:rsid w:val="00B45E6C"/>
    <w:rsid w:val="00B46D08"/>
    <w:rsid w:val="00B472CA"/>
    <w:rsid w:val="00B47F5E"/>
    <w:rsid w:val="00B47F9D"/>
    <w:rsid w:val="00B47FC9"/>
    <w:rsid w:val="00B502F6"/>
    <w:rsid w:val="00B50E07"/>
    <w:rsid w:val="00B5196B"/>
    <w:rsid w:val="00B51A08"/>
    <w:rsid w:val="00B56037"/>
    <w:rsid w:val="00B57DC6"/>
    <w:rsid w:val="00B57F39"/>
    <w:rsid w:val="00B60161"/>
    <w:rsid w:val="00B62472"/>
    <w:rsid w:val="00B63449"/>
    <w:rsid w:val="00B65A2A"/>
    <w:rsid w:val="00B65E56"/>
    <w:rsid w:val="00B70E94"/>
    <w:rsid w:val="00B72F54"/>
    <w:rsid w:val="00B737EF"/>
    <w:rsid w:val="00B73B4D"/>
    <w:rsid w:val="00B74B97"/>
    <w:rsid w:val="00B751AC"/>
    <w:rsid w:val="00B753BE"/>
    <w:rsid w:val="00B75C27"/>
    <w:rsid w:val="00B813D4"/>
    <w:rsid w:val="00B81C39"/>
    <w:rsid w:val="00B84EBA"/>
    <w:rsid w:val="00B87114"/>
    <w:rsid w:val="00B87839"/>
    <w:rsid w:val="00B91311"/>
    <w:rsid w:val="00B9328B"/>
    <w:rsid w:val="00B93B85"/>
    <w:rsid w:val="00B93F77"/>
    <w:rsid w:val="00B94E2A"/>
    <w:rsid w:val="00B94E6A"/>
    <w:rsid w:val="00B9769A"/>
    <w:rsid w:val="00BA0FC2"/>
    <w:rsid w:val="00BA1C49"/>
    <w:rsid w:val="00BA23D0"/>
    <w:rsid w:val="00BA2C20"/>
    <w:rsid w:val="00BA4413"/>
    <w:rsid w:val="00BB0479"/>
    <w:rsid w:val="00BB0F35"/>
    <w:rsid w:val="00BB2271"/>
    <w:rsid w:val="00BB343F"/>
    <w:rsid w:val="00BB47A2"/>
    <w:rsid w:val="00BB4B6D"/>
    <w:rsid w:val="00BB6792"/>
    <w:rsid w:val="00BB6A24"/>
    <w:rsid w:val="00BC07BD"/>
    <w:rsid w:val="00BC40B3"/>
    <w:rsid w:val="00BC6413"/>
    <w:rsid w:val="00BC7EE2"/>
    <w:rsid w:val="00BD0849"/>
    <w:rsid w:val="00BD0C30"/>
    <w:rsid w:val="00BE0458"/>
    <w:rsid w:val="00BE0A4B"/>
    <w:rsid w:val="00BE0E11"/>
    <w:rsid w:val="00BE1F7E"/>
    <w:rsid w:val="00BE2013"/>
    <w:rsid w:val="00BE265D"/>
    <w:rsid w:val="00BE27C4"/>
    <w:rsid w:val="00BE2AF1"/>
    <w:rsid w:val="00BE31FC"/>
    <w:rsid w:val="00BE3B9D"/>
    <w:rsid w:val="00BE4446"/>
    <w:rsid w:val="00BE4547"/>
    <w:rsid w:val="00BE457E"/>
    <w:rsid w:val="00BE4B17"/>
    <w:rsid w:val="00BE5463"/>
    <w:rsid w:val="00BE723B"/>
    <w:rsid w:val="00BE73AC"/>
    <w:rsid w:val="00BF0503"/>
    <w:rsid w:val="00BF0644"/>
    <w:rsid w:val="00BF0811"/>
    <w:rsid w:val="00BF09A3"/>
    <w:rsid w:val="00BF0BA9"/>
    <w:rsid w:val="00BF1A3A"/>
    <w:rsid w:val="00BF3ADE"/>
    <w:rsid w:val="00BF474A"/>
    <w:rsid w:val="00BF4C52"/>
    <w:rsid w:val="00BF4CFB"/>
    <w:rsid w:val="00BF4D81"/>
    <w:rsid w:val="00BF7D2E"/>
    <w:rsid w:val="00C00980"/>
    <w:rsid w:val="00C00B97"/>
    <w:rsid w:val="00C014BB"/>
    <w:rsid w:val="00C025EE"/>
    <w:rsid w:val="00C03AF9"/>
    <w:rsid w:val="00C03EBF"/>
    <w:rsid w:val="00C03EE3"/>
    <w:rsid w:val="00C042C2"/>
    <w:rsid w:val="00C06973"/>
    <w:rsid w:val="00C06F94"/>
    <w:rsid w:val="00C07717"/>
    <w:rsid w:val="00C118DB"/>
    <w:rsid w:val="00C11E37"/>
    <w:rsid w:val="00C11F20"/>
    <w:rsid w:val="00C1243D"/>
    <w:rsid w:val="00C1362B"/>
    <w:rsid w:val="00C1407C"/>
    <w:rsid w:val="00C14FA9"/>
    <w:rsid w:val="00C1558D"/>
    <w:rsid w:val="00C16DA3"/>
    <w:rsid w:val="00C2015E"/>
    <w:rsid w:val="00C2173A"/>
    <w:rsid w:val="00C21E07"/>
    <w:rsid w:val="00C2303D"/>
    <w:rsid w:val="00C2386E"/>
    <w:rsid w:val="00C23CC7"/>
    <w:rsid w:val="00C2432E"/>
    <w:rsid w:val="00C24932"/>
    <w:rsid w:val="00C24B7A"/>
    <w:rsid w:val="00C24BC7"/>
    <w:rsid w:val="00C24F2D"/>
    <w:rsid w:val="00C26922"/>
    <w:rsid w:val="00C27445"/>
    <w:rsid w:val="00C3012E"/>
    <w:rsid w:val="00C32002"/>
    <w:rsid w:val="00C32811"/>
    <w:rsid w:val="00C33166"/>
    <w:rsid w:val="00C35E7B"/>
    <w:rsid w:val="00C36806"/>
    <w:rsid w:val="00C36FA0"/>
    <w:rsid w:val="00C4004A"/>
    <w:rsid w:val="00C42E3C"/>
    <w:rsid w:val="00C45D60"/>
    <w:rsid w:val="00C46DFE"/>
    <w:rsid w:val="00C471A0"/>
    <w:rsid w:val="00C516BC"/>
    <w:rsid w:val="00C51FE9"/>
    <w:rsid w:val="00C539CD"/>
    <w:rsid w:val="00C54444"/>
    <w:rsid w:val="00C547E1"/>
    <w:rsid w:val="00C54C98"/>
    <w:rsid w:val="00C55C77"/>
    <w:rsid w:val="00C56094"/>
    <w:rsid w:val="00C567D7"/>
    <w:rsid w:val="00C60330"/>
    <w:rsid w:val="00C62F3C"/>
    <w:rsid w:val="00C63DEF"/>
    <w:rsid w:val="00C6430D"/>
    <w:rsid w:val="00C655F2"/>
    <w:rsid w:val="00C66C8A"/>
    <w:rsid w:val="00C675C3"/>
    <w:rsid w:val="00C678AA"/>
    <w:rsid w:val="00C6799D"/>
    <w:rsid w:val="00C70490"/>
    <w:rsid w:val="00C7083E"/>
    <w:rsid w:val="00C70CAC"/>
    <w:rsid w:val="00C736DF"/>
    <w:rsid w:val="00C74ED2"/>
    <w:rsid w:val="00C76370"/>
    <w:rsid w:val="00C80C75"/>
    <w:rsid w:val="00C80E78"/>
    <w:rsid w:val="00C8131C"/>
    <w:rsid w:val="00C857ED"/>
    <w:rsid w:val="00C86016"/>
    <w:rsid w:val="00C865E4"/>
    <w:rsid w:val="00C87177"/>
    <w:rsid w:val="00C87A8C"/>
    <w:rsid w:val="00C923B3"/>
    <w:rsid w:val="00C929B0"/>
    <w:rsid w:val="00C92EAC"/>
    <w:rsid w:val="00C93AD5"/>
    <w:rsid w:val="00C94752"/>
    <w:rsid w:val="00C94F86"/>
    <w:rsid w:val="00C959E6"/>
    <w:rsid w:val="00C9615D"/>
    <w:rsid w:val="00C97E8F"/>
    <w:rsid w:val="00CA10D0"/>
    <w:rsid w:val="00CA14FC"/>
    <w:rsid w:val="00CA151B"/>
    <w:rsid w:val="00CA1AD8"/>
    <w:rsid w:val="00CA3609"/>
    <w:rsid w:val="00CA4461"/>
    <w:rsid w:val="00CA49A0"/>
    <w:rsid w:val="00CA50CA"/>
    <w:rsid w:val="00CA7CE7"/>
    <w:rsid w:val="00CB108C"/>
    <w:rsid w:val="00CB174B"/>
    <w:rsid w:val="00CB17B4"/>
    <w:rsid w:val="00CB17D4"/>
    <w:rsid w:val="00CB2DC6"/>
    <w:rsid w:val="00CB2DF0"/>
    <w:rsid w:val="00CB3125"/>
    <w:rsid w:val="00CB3966"/>
    <w:rsid w:val="00CB563F"/>
    <w:rsid w:val="00CC0420"/>
    <w:rsid w:val="00CC05A4"/>
    <w:rsid w:val="00CC1A27"/>
    <w:rsid w:val="00CC20A5"/>
    <w:rsid w:val="00CC223A"/>
    <w:rsid w:val="00CC2F43"/>
    <w:rsid w:val="00CC3273"/>
    <w:rsid w:val="00CC4F7A"/>
    <w:rsid w:val="00CD10AF"/>
    <w:rsid w:val="00CD1535"/>
    <w:rsid w:val="00CD2E8F"/>
    <w:rsid w:val="00CD3D9C"/>
    <w:rsid w:val="00CD45B9"/>
    <w:rsid w:val="00CD5E31"/>
    <w:rsid w:val="00CD672D"/>
    <w:rsid w:val="00CD6BE6"/>
    <w:rsid w:val="00CE0315"/>
    <w:rsid w:val="00CE047B"/>
    <w:rsid w:val="00CE5F63"/>
    <w:rsid w:val="00CE632B"/>
    <w:rsid w:val="00CE7191"/>
    <w:rsid w:val="00CE7A61"/>
    <w:rsid w:val="00CE7CD2"/>
    <w:rsid w:val="00CF09A1"/>
    <w:rsid w:val="00CF10CA"/>
    <w:rsid w:val="00CF10FF"/>
    <w:rsid w:val="00CF143B"/>
    <w:rsid w:val="00CF1CB2"/>
    <w:rsid w:val="00CF370B"/>
    <w:rsid w:val="00CF5603"/>
    <w:rsid w:val="00CF5722"/>
    <w:rsid w:val="00CF57CD"/>
    <w:rsid w:val="00CF5A2C"/>
    <w:rsid w:val="00CF76E3"/>
    <w:rsid w:val="00CF7D76"/>
    <w:rsid w:val="00D0095D"/>
    <w:rsid w:val="00D00C1C"/>
    <w:rsid w:val="00D01114"/>
    <w:rsid w:val="00D027B5"/>
    <w:rsid w:val="00D059F4"/>
    <w:rsid w:val="00D07A44"/>
    <w:rsid w:val="00D109CF"/>
    <w:rsid w:val="00D10C15"/>
    <w:rsid w:val="00D12CF4"/>
    <w:rsid w:val="00D130E2"/>
    <w:rsid w:val="00D13CA9"/>
    <w:rsid w:val="00D14A3D"/>
    <w:rsid w:val="00D14DB9"/>
    <w:rsid w:val="00D17B9E"/>
    <w:rsid w:val="00D206F8"/>
    <w:rsid w:val="00D22B8E"/>
    <w:rsid w:val="00D22DCC"/>
    <w:rsid w:val="00D22ED1"/>
    <w:rsid w:val="00D232F9"/>
    <w:rsid w:val="00D24EF6"/>
    <w:rsid w:val="00D25335"/>
    <w:rsid w:val="00D25C80"/>
    <w:rsid w:val="00D25F38"/>
    <w:rsid w:val="00D26701"/>
    <w:rsid w:val="00D270A7"/>
    <w:rsid w:val="00D27182"/>
    <w:rsid w:val="00D2768D"/>
    <w:rsid w:val="00D30755"/>
    <w:rsid w:val="00D31A45"/>
    <w:rsid w:val="00D32318"/>
    <w:rsid w:val="00D32640"/>
    <w:rsid w:val="00D32664"/>
    <w:rsid w:val="00D32A89"/>
    <w:rsid w:val="00D3363F"/>
    <w:rsid w:val="00D34B23"/>
    <w:rsid w:val="00D3630C"/>
    <w:rsid w:val="00D37296"/>
    <w:rsid w:val="00D37547"/>
    <w:rsid w:val="00D40EAB"/>
    <w:rsid w:val="00D40ED0"/>
    <w:rsid w:val="00D41AB4"/>
    <w:rsid w:val="00D41E97"/>
    <w:rsid w:val="00D42A0A"/>
    <w:rsid w:val="00D42ACA"/>
    <w:rsid w:val="00D44C0F"/>
    <w:rsid w:val="00D45322"/>
    <w:rsid w:val="00D46250"/>
    <w:rsid w:val="00D46A41"/>
    <w:rsid w:val="00D4730C"/>
    <w:rsid w:val="00D47F75"/>
    <w:rsid w:val="00D51724"/>
    <w:rsid w:val="00D539E9"/>
    <w:rsid w:val="00D558C2"/>
    <w:rsid w:val="00D57077"/>
    <w:rsid w:val="00D5734B"/>
    <w:rsid w:val="00D60393"/>
    <w:rsid w:val="00D626F9"/>
    <w:rsid w:val="00D638C5"/>
    <w:rsid w:val="00D647BD"/>
    <w:rsid w:val="00D64E59"/>
    <w:rsid w:val="00D65894"/>
    <w:rsid w:val="00D665D2"/>
    <w:rsid w:val="00D66D75"/>
    <w:rsid w:val="00D66FC6"/>
    <w:rsid w:val="00D67566"/>
    <w:rsid w:val="00D70D38"/>
    <w:rsid w:val="00D71331"/>
    <w:rsid w:val="00D718AC"/>
    <w:rsid w:val="00D72E43"/>
    <w:rsid w:val="00D74401"/>
    <w:rsid w:val="00D751FF"/>
    <w:rsid w:val="00D7776D"/>
    <w:rsid w:val="00D80300"/>
    <w:rsid w:val="00D84AE1"/>
    <w:rsid w:val="00D84EA0"/>
    <w:rsid w:val="00D84F74"/>
    <w:rsid w:val="00D86854"/>
    <w:rsid w:val="00D87A1E"/>
    <w:rsid w:val="00D87A9C"/>
    <w:rsid w:val="00D910C3"/>
    <w:rsid w:val="00D91A4D"/>
    <w:rsid w:val="00D91A76"/>
    <w:rsid w:val="00D923F8"/>
    <w:rsid w:val="00D92A96"/>
    <w:rsid w:val="00D93080"/>
    <w:rsid w:val="00D93DFE"/>
    <w:rsid w:val="00D952E2"/>
    <w:rsid w:val="00D95694"/>
    <w:rsid w:val="00D9643C"/>
    <w:rsid w:val="00DA050F"/>
    <w:rsid w:val="00DA1ACA"/>
    <w:rsid w:val="00DA3551"/>
    <w:rsid w:val="00DA3F27"/>
    <w:rsid w:val="00DA5CE4"/>
    <w:rsid w:val="00DA5D36"/>
    <w:rsid w:val="00DA64AE"/>
    <w:rsid w:val="00DA64D9"/>
    <w:rsid w:val="00DA7C99"/>
    <w:rsid w:val="00DB0965"/>
    <w:rsid w:val="00DB0D0E"/>
    <w:rsid w:val="00DB16BD"/>
    <w:rsid w:val="00DB1735"/>
    <w:rsid w:val="00DB24A4"/>
    <w:rsid w:val="00DB2860"/>
    <w:rsid w:val="00DB4FD3"/>
    <w:rsid w:val="00DB520E"/>
    <w:rsid w:val="00DB5401"/>
    <w:rsid w:val="00DB5E00"/>
    <w:rsid w:val="00DB6ADE"/>
    <w:rsid w:val="00DB7401"/>
    <w:rsid w:val="00DC180F"/>
    <w:rsid w:val="00DC1964"/>
    <w:rsid w:val="00DC2FCE"/>
    <w:rsid w:val="00DC3AF9"/>
    <w:rsid w:val="00DC4E92"/>
    <w:rsid w:val="00DC5448"/>
    <w:rsid w:val="00DC6BCC"/>
    <w:rsid w:val="00DC7F16"/>
    <w:rsid w:val="00DD12A9"/>
    <w:rsid w:val="00DD3C2D"/>
    <w:rsid w:val="00DD57AF"/>
    <w:rsid w:val="00DD668E"/>
    <w:rsid w:val="00DD6A2F"/>
    <w:rsid w:val="00DD736E"/>
    <w:rsid w:val="00DD790B"/>
    <w:rsid w:val="00DD7B85"/>
    <w:rsid w:val="00DE01EA"/>
    <w:rsid w:val="00DE1352"/>
    <w:rsid w:val="00DE466E"/>
    <w:rsid w:val="00DE5CD3"/>
    <w:rsid w:val="00DE6164"/>
    <w:rsid w:val="00DE70F9"/>
    <w:rsid w:val="00DF0FAE"/>
    <w:rsid w:val="00DF11FA"/>
    <w:rsid w:val="00DF19C8"/>
    <w:rsid w:val="00DF2D51"/>
    <w:rsid w:val="00DF463A"/>
    <w:rsid w:val="00DF57B2"/>
    <w:rsid w:val="00DF6220"/>
    <w:rsid w:val="00DF73EB"/>
    <w:rsid w:val="00E00566"/>
    <w:rsid w:val="00E0087A"/>
    <w:rsid w:val="00E008DB"/>
    <w:rsid w:val="00E02D48"/>
    <w:rsid w:val="00E03101"/>
    <w:rsid w:val="00E03127"/>
    <w:rsid w:val="00E03435"/>
    <w:rsid w:val="00E03D8C"/>
    <w:rsid w:val="00E05274"/>
    <w:rsid w:val="00E06187"/>
    <w:rsid w:val="00E06662"/>
    <w:rsid w:val="00E10642"/>
    <w:rsid w:val="00E10E5B"/>
    <w:rsid w:val="00E11E7C"/>
    <w:rsid w:val="00E12745"/>
    <w:rsid w:val="00E12F07"/>
    <w:rsid w:val="00E1300E"/>
    <w:rsid w:val="00E133A0"/>
    <w:rsid w:val="00E14469"/>
    <w:rsid w:val="00E152A2"/>
    <w:rsid w:val="00E158E4"/>
    <w:rsid w:val="00E1614D"/>
    <w:rsid w:val="00E16B22"/>
    <w:rsid w:val="00E173DE"/>
    <w:rsid w:val="00E20527"/>
    <w:rsid w:val="00E2087B"/>
    <w:rsid w:val="00E21550"/>
    <w:rsid w:val="00E22AC2"/>
    <w:rsid w:val="00E2388E"/>
    <w:rsid w:val="00E2754D"/>
    <w:rsid w:val="00E3014F"/>
    <w:rsid w:val="00E305DA"/>
    <w:rsid w:val="00E30C0F"/>
    <w:rsid w:val="00E30CD8"/>
    <w:rsid w:val="00E337A8"/>
    <w:rsid w:val="00E342E4"/>
    <w:rsid w:val="00E34718"/>
    <w:rsid w:val="00E36403"/>
    <w:rsid w:val="00E37E90"/>
    <w:rsid w:val="00E408C4"/>
    <w:rsid w:val="00E40E7F"/>
    <w:rsid w:val="00E41169"/>
    <w:rsid w:val="00E41DFC"/>
    <w:rsid w:val="00E430F0"/>
    <w:rsid w:val="00E43184"/>
    <w:rsid w:val="00E43ACF"/>
    <w:rsid w:val="00E44BB2"/>
    <w:rsid w:val="00E458A7"/>
    <w:rsid w:val="00E4656F"/>
    <w:rsid w:val="00E46FE3"/>
    <w:rsid w:val="00E47657"/>
    <w:rsid w:val="00E476E5"/>
    <w:rsid w:val="00E50220"/>
    <w:rsid w:val="00E50B94"/>
    <w:rsid w:val="00E5114F"/>
    <w:rsid w:val="00E517CE"/>
    <w:rsid w:val="00E528F9"/>
    <w:rsid w:val="00E52CCF"/>
    <w:rsid w:val="00E540AD"/>
    <w:rsid w:val="00E54DAC"/>
    <w:rsid w:val="00E55CA9"/>
    <w:rsid w:val="00E57602"/>
    <w:rsid w:val="00E57AEA"/>
    <w:rsid w:val="00E57B83"/>
    <w:rsid w:val="00E57FA0"/>
    <w:rsid w:val="00E61041"/>
    <w:rsid w:val="00E61060"/>
    <w:rsid w:val="00E61719"/>
    <w:rsid w:val="00E624AA"/>
    <w:rsid w:val="00E627B9"/>
    <w:rsid w:val="00E62B1E"/>
    <w:rsid w:val="00E6308F"/>
    <w:rsid w:val="00E6360A"/>
    <w:rsid w:val="00E63D17"/>
    <w:rsid w:val="00E64F5B"/>
    <w:rsid w:val="00E65BB0"/>
    <w:rsid w:val="00E66D7E"/>
    <w:rsid w:val="00E67016"/>
    <w:rsid w:val="00E67B51"/>
    <w:rsid w:val="00E700EC"/>
    <w:rsid w:val="00E717E5"/>
    <w:rsid w:val="00E72A4E"/>
    <w:rsid w:val="00E72D5D"/>
    <w:rsid w:val="00E7487B"/>
    <w:rsid w:val="00E74E39"/>
    <w:rsid w:val="00E75B4A"/>
    <w:rsid w:val="00E7624A"/>
    <w:rsid w:val="00E77C89"/>
    <w:rsid w:val="00E83B0D"/>
    <w:rsid w:val="00E84DF3"/>
    <w:rsid w:val="00E865E3"/>
    <w:rsid w:val="00E87F2E"/>
    <w:rsid w:val="00E904DE"/>
    <w:rsid w:val="00E91450"/>
    <w:rsid w:val="00E919AC"/>
    <w:rsid w:val="00E93403"/>
    <w:rsid w:val="00E9440B"/>
    <w:rsid w:val="00E94C6C"/>
    <w:rsid w:val="00E95BD1"/>
    <w:rsid w:val="00E95EF1"/>
    <w:rsid w:val="00E970D2"/>
    <w:rsid w:val="00EA0932"/>
    <w:rsid w:val="00EA235F"/>
    <w:rsid w:val="00EA24EF"/>
    <w:rsid w:val="00EA3F01"/>
    <w:rsid w:val="00EA3F7C"/>
    <w:rsid w:val="00EA465D"/>
    <w:rsid w:val="00EA48DD"/>
    <w:rsid w:val="00EA4AC0"/>
    <w:rsid w:val="00EA5C0F"/>
    <w:rsid w:val="00EA6F8B"/>
    <w:rsid w:val="00EB0879"/>
    <w:rsid w:val="00EB0D79"/>
    <w:rsid w:val="00EB0DC0"/>
    <w:rsid w:val="00EB259E"/>
    <w:rsid w:val="00EB29C6"/>
    <w:rsid w:val="00EB2FF2"/>
    <w:rsid w:val="00EB33C1"/>
    <w:rsid w:val="00EB53FC"/>
    <w:rsid w:val="00EB59A8"/>
    <w:rsid w:val="00EB5EC4"/>
    <w:rsid w:val="00EB5F6D"/>
    <w:rsid w:val="00EC0BDB"/>
    <w:rsid w:val="00EC1183"/>
    <w:rsid w:val="00EC1932"/>
    <w:rsid w:val="00EC2A80"/>
    <w:rsid w:val="00EC3841"/>
    <w:rsid w:val="00EC3CF9"/>
    <w:rsid w:val="00EC3E87"/>
    <w:rsid w:val="00EC439D"/>
    <w:rsid w:val="00EC4C67"/>
    <w:rsid w:val="00EC4FF6"/>
    <w:rsid w:val="00EC77FB"/>
    <w:rsid w:val="00ED2F69"/>
    <w:rsid w:val="00ED3D88"/>
    <w:rsid w:val="00ED4135"/>
    <w:rsid w:val="00ED4274"/>
    <w:rsid w:val="00ED4C58"/>
    <w:rsid w:val="00ED5555"/>
    <w:rsid w:val="00ED569D"/>
    <w:rsid w:val="00ED622B"/>
    <w:rsid w:val="00ED71F2"/>
    <w:rsid w:val="00ED7417"/>
    <w:rsid w:val="00EE0752"/>
    <w:rsid w:val="00EE102A"/>
    <w:rsid w:val="00EE26F4"/>
    <w:rsid w:val="00EE3B4D"/>
    <w:rsid w:val="00EE4D21"/>
    <w:rsid w:val="00EE60E9"/>
    <w:rsid w:val="00EE6772"/>
    <w:rsid w:val="00EE6D9E"/>
    <w:rsid w:val="00EE7155"/>
    <w:rsid w:val="00EF05D2"/>
    <w:rsid w:val="00EF09AE"/>
    <w:rsid w:val="00EF167F"/>
    <w:rsid w:val="00EF332E"/>
    <w:rsid w:val="00EF5D18"/>
    <w:rsid w:val="00EF6433"/>
    <w:rsid w:val="00EF69AB"/>
    <w:rsid w:val="00EF736E"/>
    <w:rsid w:val="00F00D4F"/>
    <w:rsid w:val="00F05E85"/>
    <w:rsid w:val="00F06363"/>
    <w:rsid w:val="00F0777D"/>
    <w:rsid w:val="00F07C5F"/>
    <w:rsid w:val="00F10101"/>
    <w:rsid w:val="00F11E68"/>
    <w:rsid w:val="00F11E89"/>
    <w:rsid w:val="00F12EB1"/>
    <w:rsid w:val="00F13F74"/>
    <w:rsid w:val="00F16226"/>
    <w:rsid w:val="00F1631B"/>
    <w:rsid w:val="00F16DAD"/>
    <w:rsid w:val="00F202E7"/>
    <w:rsid w:val="00F217C1"/>
    <w:rsid w:val="00F21A2C"/>
    <w:rsid w:val="00F21E3C"/>
    <w:rsid w:val="00F22130"/>
    <w:rsid w:val="00F232B3"/>
    <w:rsid w:val="00F24010"/>
    <w:rsid w:val="00F24204"/>
    <w:rsid w:val="00F24C6D"/>
    <w:rsid w:val="00F24F00"/>
    <w:rsid w:val="00F261E8"/>
    <w:rsid w:val="00F263A0"/>
    <w:rsid w:val="00F26A9F"/>
    <w:rsid w:val="00F27BC6"/>
    <w:rsid w:val="00F27D44"/>
    <w:rsid w:val="00F3104B"/>
    <w:rsid w:val="00F3270F"/>
    <w:rsid w:val="00F33722"/>
    <w:rsid w:val="00F33C42"/>
    <w:rsid w:val="00F34CB5"/>
    <w:rsid w:val="00F35328"/>
    <w:rsid w:val="00F3681D"/>
    <w:rsid w:val="00F368DB"/>
    <w:rsid w:val="00F36F16"/>
    <w:rsid w:val="00F371DD"/>
    <w:rsid w:val="00F371F7"/>
    <w:rsid w:val="00F37692"/>
    <w:rsid w:val="00F41761"/>
    <w:rsid w:val="00F42AAB"/>
    <w:rsid w:val="00F45458"/>
    <w:rsid w:val="00F45483"/>
    <w:rsid w:val="00F4627F"/>
    <w:rsid w:val="00F463E4"/>
    <w:rsid w:val="00F47034"/>
    <w:rsid w:val="00F4782C"/>
    <w:rsid w:val="00F47C7B"/>
    <w:rsid w:val="00F50473"/>
    <w:rsid w:val="00F50952"/>
    <w:rsid w:val="00F51A44"/>
    <w:rsid w:val="00F51BDF"/>
    <w:rsid w:val="00F5331F"/>
    <w:rsid w:val="00F54AEB"/>
    <w:rsid w:val="00F56B52"/>
    <w:rsid w:val="00F56BF9"/>
    <w:rsid w:val="00F5718F"/>
    <w:rsid w:val="00F601AA"/>
    <w:rsid w:val="00F613CE"/>
    <w:rsid w:val="00F61BCB"/>
    <w:rsid w:val="00F6209D"/>
    <w:rsid w:val="00F6228F"/>
    <w:rsid w:val="00F62350"/>
    <w:rsid w:val="00F62952"/>
    <w:rsid w:val="00F62A42"/>
    <w:rsid w:val="00F63056"/>
    <w:rsid w:val="00F63E3A"/>
    <w:rsid w:val="00F64121"/>
    <w:rsid w:val="00F641C2"/>
    <w:rsid w:val="00F64373"/>
    <w:rsid w:val="00F652C7"/>
    <w:rsid w:val="00F653A3"/>
    <w:rsid w:val="00F657D9"/>
    <w:rsid w:val="00F66B5F"/>
    <w:rsid w:val="00F66CEA"/>
    <w:rsid w:val="00F66CF4"/>
    <w:rsid w:val="00F66D4D"/>
    <w:rsid w:val="00F670E2"/>
    <w:rsid w:val="00F71F6E"/>
    <w:rsid w:val="00F72443"/>
    <w:rsid w:val="00F7257F"/>
    <w:rsid w:val="00F73024"/>
    <w:rsid w:val="00F74030"/>
    <w:rsid w:val="00F742DE"/>
    <w:rsid w:val="00F7649F"/>
    <w:rsid w:val="00F775B3"/>
    <w:rsid w:val="00F77CBB"/>
    <w:rsid w:val="00F815E0"/>
    <w:rsid w:val="00F81989"/>
    <w:rsid w:val="00F81C23"/>
    <w:rsid w:val="00F8245F"/>
    <w:rsid w:val="00F824EF"/>
    <w:rsid w:val="00F82CD5"/>
    <w:rsid w:val="00F83153"/>
    <w:rsid w:val="00F857DA"/>
    <w:rsid w:val="00F85AE6"/>
    <w:rsid w:val="00F86102"/>
    <w:rsid w:val="00F86880"/>
    <w:rsid w:val="00F87839"/>
    <w:rsid w:val="00F87B83"/>
    <w:rsid w:val="00F91C0B"/>
    <w:rsid w:val="00F9473B"/>
    <w:rsid w:val="00F947E9"/>
    <w:rsid w:val="00F9511C"/>
    <w:rsid w:val="00F9547C"/>
    <w:rsid w:val="00F96E37"/>
    <w:rsid w:val="00F9720E"/>
    <w:rsid w:val="00F9734D"/>
    <w:rsid w:val="00F973B2"/>
    <w:rsid w:val="00FA09C2"/>
    <w:rsid w:val="00FA15AD"/>
    <w:rsid w:val="00FA1F14"/>
    <w:rsid w:val="00FA302D"/>
    <w:rsid w:val="00FA309E"/>
    <w:rsid w:val="00FA3167"/>
    <w:rsid w:val="00FA355A"/>
    <w:rsid w:val="00FA3DA8"/>
    <w:rsid w:val="00FA3DC4"/>
    <w:rsid w:val="00FA408D"/>
    <w:rsid w:val="00FA40B6"/>
    <w:rsid w:val="00FA4D54"/>
    <w:rsid w:val="00FA666A"/>
    <w:rsid w:val="00FB1273"/>
    <w:rsid w:val="00FB20CF"/>
    <w:rsid w:val="00FB2C7C"/>
    <w:rsid w:val="00FB2DAA"/>
    <w:rsid w:val="00FB5200"/>
    <w:rsid w:val="00FB6753"/>
    <w:rsid w:val="00FB684D"/>
    <w:rsid w:val="00FB6E12"/>
    <w:rsid w:val="00FB70A8"/>
    <w:rsid w:val="00FB7D87"/>
    <w:rsid w:val="00FC17B0"/>
    <w:rsid w:val="00FC2C40"/>
    <w:rsid w:val="00FC2FEB"/>
    <w:rsid w:val="00FC459F"/>
    <w:rsid w:val="00FC4FBB"/>
    <w:rsid w:val="00FC50D3"/>
    <w:rsid w:val="00FC50F3"/>
    <w:rsid w:val="00FC56CB"/>
    <w:rsid w:val="00FC694B"/>
    <w:rsid w:val="00FD055B"/>
    <w:rsid w:val="00FD0580"/>
    <w:rsid w:val="00FD1BFA"/>
    <w:rsid w:val="00FD1D92"/>
    <w:rsid w:val="00FD2A3F"/>
    <w:rsid w:val="00FD2FBF"/>
    <w:rsid w:val="00FD4255"/>
    <w:rsid w:val="00FD7096"/>
    <w:rsid w:val="00FD74AD"/>
    <w:rsid w:val="00FE0881"/>
    <w:rsid w:val="00FE1D63"/>
    <w:rsid w:val="00FE26CE"/>
    <w:rsid w:val="00FE3281"/>
    <w:rsid w:val="00FE592B"/>
    <w:rsid w:val="00FE6AB1"/>
    <w:rsid w:val="00FF012F"/>
    <w:rsid w:val="00FF0FCE"/>
    <w:rsid w:val="00FF1204"/>
    <w:rsid w:val="00FF28EA"/>
    <w:rsid w:val="00FF2985"/>
    <w:rsid w:val="00FF2ADB"/>
    <w:rsid w:val="00FF33D7"/>
    <w:rsid w:val="00FF3D4A"/>
    <w:rsid w:val="00FF4768"/>
    <w:rsid w:val="00FF4DA2"/>
    <w:rsid w:val="00FF65B9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288118"/>
  <w14:defaultImageDpi w14:val="330"/>
  <w15:chartTrackingRefBased/>
  <w15:docId w15:val="{7AEC1228-23C8-45E1-A4E1-32DC3C71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3AC2"/>
    <w:pPr>
      <w:jc w:val="both"/>
    </w:pPr>
    <w:rPr>
      <w:rFonts w:ascii="Times New Roman" w:hAnsi="Times New Roman"/>
      <w:sz w:val="24"/>
    </w:rPr>
  </w:style>
  <w:style w:type="paragraph" w:styleId="Nadpis1">
    <w:name w:val="heading 1"/>
    <w:next w:val="Normln"/>
    <w:link w:val="Nadpis1Char"/>
    <w:uiPriority w:val="9"/>
    <w:qFormat/>
    <w:rsid w:val="002C0184"/>
    <w:pPr>
      <w:keepNext/>
      <w:keepLines/>
      <w:numPr>
        <w:numId w:val="4"/>
      </w:numPr>
      <w:spacing w:before="320" w:after="240"/>
      <w:outlineLvl w:val="0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C1A55"/>
    <w:pPr>
      <w:numPr>
        <w:ilvl w:val="1"/>
      </w:numPr>
      <w:outlineLvl w:val="1"/>
    </w:pPr>
    <w:rPr>
      <w:sz w:val="32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FC50D3"/>
    <w:pPr>
      <w:numPr>
        <w:ilvl w:val="2"/>
      </w:numPr>
      <w:outlineLvl w:val="2"/>
    </w:pPr>
    <w:rPr>
      <w:sz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1C1A55"/>
    <w:pPr>
      <w:numPr>
        <w:numId w:val="0"/>
      </w:numPr>
      <w:outlineLvl w:val="3"/>
    </w:pPr>
  </w:style>
  <w:style w:type="paragraph" w:styleId="Nadpis5">
    <w:name w:val="heading 5"/>
    <w:basedOn w:val="Nadpis1"/>
    <w:next w:val="Normln"/>
    <w:link w:val="Nadpis5Char"/>
    <w:uiPriority w:val="9"/>
    <w:unhideWhenUsed/>
    <w:qFormat/>
    <w:rsid w:val="00682BFC"/>
    <w:pPr>
      <w:numPr>
        <w:numId w:val="0"/>
      </w:numPr>
      <w:outlineLvl w:val="4"/>
    </w:p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682BFC"/>
    <w:pPr>
      <w:numPr>
        <w:ilvl w:val="1"/>
        <w:numId w:val="9"/>
      </w:numPr>
      <w:outlineLvl w:val="5"/>
    </w:pPr>
    <w:rPr>
      <w:color w:val="auto"/>
      <w:sz w:val="32"/>
    </w:rPr>
  </w:style>
  <w:style w:type="paragraph" w:styleId="Nadpis7">
    <w:name w:val="heading 7"/>
    <w:basedOn w:val="Nadpis1"/>
    <w:next w:val="Normln"/>
    <w:link w:val="Nadpis7Char"/>
    <w:uiPriority w:val="9"/>
    <w:unhideWhenUsed/>
    <w:rsid w:val="00156750"/>
    <w:pPr>
      <w:numPr>
        <w:numId w:val="0"/>
      </w:numPr>
      <w:outlineLvl w:val="6"/>
    </w:pPr>
    <w:rPr>
      <w:b w:val="0"/>
      <w:iCs/>
      <w:color w:val="auto"/>
      <w:sz w:val="28"/>
    </w:rPr>
  </w:style>
  <w:style w:type="paragraph" w:styleId="Nadpis8">
    <w:name w:val="heading 8"/>
    <w:basedOn w:val="Nadpis1"/>
    <w:next w:val="Normln"/>
    <w:link w:val="Nadpis8Char"/>
    <w:uiPriority w:val="9"/>
    <w:unhideWhenUsed/>
    <w:rsid w:val="00156750"/>
    <w:pPr>
      <w:numPr>
        <w:numId w:val="0"/>
      </w:numPr>
      <w:outlineLvl w:val="7"/>
    </w:pPr>
    <w:rPr>
      <w:b w:val="0"/>
      <w:color w:val="auto"/>
      <w:sz w:val="28"/>
      <w:szCs w:val="21"/>
    </w:rPr>
  </w:style>
  <w:style w:type="paragraph" w:styleId="Nadpis9">
    <w:name w:val="heading 9"/>
    <w:basedOn w:val="Nadpis1"/>
    <w:next w:val="Normln"/>
    <w:link w:val="Nadpis9Char"/>
    <w:uiPriority w:val="9"/>
    <w:unhideWhenUsed/>
    <w:rsid w:val="00156750"/>
    <w:pPr>
      <w:numPr>
        <w:numId w:val="0"/>
      </w:numPr>
      <w:outlineLvl w:val="8"/>
    </w:pPr>
    <w:rPr>
      <w:b w:val="0"/>
      <w:iCs/>
      <w:color w:val="auto"/>
      <w:sz w:val="2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rsid w:val="00AF36C0"/>
    <w:pPr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AF36C0"/>
    <w:rPr>
      <w:rFonts w:ascii="Times New Roman" w:hAnsi="Times New Roman"/>
      <w:sz w:val="24"/>
    </w:rPr>
  </w:style>
  <w:style w:type="paragraph" w:styleId="Zpat">
    <w:name w:val="footer"/>
    <w:basedOn w:val="Zhlav"/>
    <w:link w:val="ZpatChar"/>
    <w:uiPriority w:val="99"/>
    <w:unhideWhenUsed/>
    <w:qFormat/>
    <w:rsid w:val="008821AE"/>
  </w:style>
  <w:style w:type="character" w:customStyle="1" w:styleId="ZpatChar">
    <w:name w:val="Zápatí Char"/>
    <w:basedOn w:val="Standardnpsmoodstavce"/>
    <w:link w:val="Zpat"/>
    <w:uiPriority w:val="99"/>
    <w:rsid w:val="008821AE"/>
    <w:rPr>
      <w:rFonts w:ascii="Times New Roman" w:hAnsi="Times New Roman"/>
      <w:sz w:val="24"/>
    </w:rPr>
  </w:style>
  <w:style w:type="paragraph" w:styleId="Bezmezer">
    <w:name w:val="No Spacing"/>
    <w:uiPriority w:val="1"/>
    <w:rsid w:val="00F22130"/>
    <w:pPr>
      <w:spacing w:after="0" w:line="240" w:lineRule="auto"/>
    </w:pPr>
    <w:rPr>
      <w:rFonts w:ascii="Times New Roman" w:hAnsi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593F6C"/>
    <w:pPr>
      <w:spacing w:before="80" w:line="240" w:lineRule="auto"/>
      <w:jc w:val="center"/>
    </w:pPr>
    <w:rPr>
      <w:iCs/>
      <w:szCs w:val="18"/>
    </w:rPr>
  </w:style>
  <w:style w:type="paragraph" w:styleId="Nzev">
    <w:name w:val="Title"/>
    <w:next w:val="Normln"/>
    <w:link w:val="NzevChar"/>
    <w:uiPriority w:val="10"/>
    <w:qFormat/>
    <w:rsid w:val="002C0184"/>
    <w:pPr>
      <w:keepLines/>
      <w:spacing w:before="320" w:after="400" w:line="240" w:lineRule="auto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A55"/>
    <w:pPr>
      <w:keepLines/>
      <w:spacing w:before="160" w:after="240"/>
    </w:pPr>
    <w:rPr>
      <w:rFonts w:ascii="Inter" w:hAnsi="Inter"/>
      <w:b/>
      <w:kern w:val="28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A55"/>
    <w:rPr>
      <w:rFonts w:ascii="Inter" w:hAnsi="Inter"/>
      <w:b/>
      <w:kern w:val="28"/>
      <w:sz w:val="28"/>
    </w:rPr>
  </w:style>
  <w:style w:type="character" w:styleId="Zdraznn">
    <w:name w:val="Emphasis"/>
    <w:basedOn w:val="Standardnpsmoodstavce"/>
    <w:uiPriority w:val="20"/>
    <w:qFormat/>
    <w:rsid w:val="00120934"/>
    <w:rPr>
      <w:rFonts w:ascii="Inter" w:hAnsi="Inter"/>
      <w:i w:val="0"/>
      <w:iCs/>
      <w:sz w:val="22"/>
    </w:rPr>
  </w:style>
  <w:style w:type="table" w:styleId="Mkatabulky">
    <w:name w:val="Table Grid"/>
    <w:basedOn w:val="Normlntabulka"/>
    <w:uiPriority w:val="39"/>
    <w:rsid w:val="0062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Zdraznn"/>
    <w:uiPriority w:val="19"/>
    <w:qFormat/>
    <w:rsid w:val="009F40E6"/>
    <w:rPr>
      <w:rFonts w:ascii="Inter" w:hAnsi="Inter"/>
      <w:i w:val="0"/>
      <w:iCs/>
      <w:sz w:val="20"/>
    </w:rPr>
  </w:style>
  <w:style w:type="character" w:styleId="Zdraznnintenzivn">
    <w:name w:val="Intense Emphasis"/>
    <w:basedOn w:val="Zdraznn"/>
    <w:uiPriority w:val="21"/>
    <w:qFormat/>
    <w:rsid w:val="007A4084"/>
    <w:rPr>
      <w:rFonts w:ascii="Inter" w:hAnsi="Inter"/>
      <w:b/>
      <w:i w:val="0"/>
      <w:iCs/>
      <w:sz w:val="22"/>
    </w:rPr>
  </w:style>
  <w:style w:type="paragraph" w:styleId="Odstavecseseznamem">
    <w:name w:val="List Paragraph"/>
    <w:basedOn w:val="Normln"/>
    <w:uiPriority w:val="34"/>
    <w:qFormat/>
    <w:rsid w:val="00AC533E"/>
    <w:pPr>
      <w:numPr>
        <w:numId w:val="1"/>
      </w:numPr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obsahu">
    <w:name w:val="TOC Heading"/>
    <w:basedOn w:val="Nzev"/>
    <w:next w:val="Normln"/>
    <w:uiPriority w:val="39"/>
    <w:unhideWhenUsed/>
    <w:qFormat/>
    <w:rsid w:val="00B1480E"/>
    <w:pPr>
      <w:spacing w:after="320"/>
    </w:pPr>
  </w:style>
  <w:style w:type="paragraph" w:styleId="Bibliografie">
    <w:name w:val="Bibliography"/>
    <w:basedOn w:val="Normln"/>
    <w:next w:val="Normln"/>
    <w:uiPriority w:val="37"/>
    <w:unhideWhenUsed/>
    <w:qFormat/>
    <w:rsid w:val="00A9588A"/>
    <w:rPr>
      <w:rFonts w:ascii="Inter" w:hAnsi="Inter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2C0184"/>
    <w:pPr>
      <w:pBdr>
        <w:top w:val="single" w:sz="4" w:space="10" w:color="888B95"/>
        <w:bottom w:val="single" w:sz="4" w:space="10" w:color="888B95"/>
      </w:pBdr>
      <w:spacing w:before="360" w:after="360"/>
      <w:ind w:left="864" w:right="864"/>
      <w:jc w:val="center"/>
    </w:pPr>
    <w:rPr>
      <w:i/>
      <w:iCs/>
      <w:color w:val="888B95"/>
    </w:rPr>
  </w:style>
  <w:style w:type="paragraph" w:styleId="Zkladntext">
    <w:name w:val="Body Text"/>
    <w:basedOn w:val="Normln"/>
    <w:link w:val="ZkladntextChar"/>
    <w:rsid w:val="00937444"/>
    <w:pPr>
      <w:widowControl w:val="0"/>
      <w:suppressAutoHyphens/>
      <w:spacing w:after="283" w:line="240" w:lineRule="auto"/>
    </w:pPr>
    <w:rPr>
      <w:rFonts w:eastAsia="Arial Unicode MS" w:cs="Lucida Sans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37444"/>
    <w:rPr>
      <w:rFonts w:ascii="Times New Roman" w:eastAsia="Arial Unicode MS" w:hAnsi="Times New Roman" w:cs="Lucida Sans"/>
      <w:szCs w:val="24"/>
      <w:lang w:val="en-US" w:eastAsia="zh-CN" w:bidi="hi-IN"/>
    </w:rPr>
  </w:style>
  <w:style w:type="character" w:styleId="Zstupntext">
    <w:name w:val="Placeholder Text"/>
    <w:basedOn w:val="Standardnpsmoodstavce"/>
    <w:uiPriority w:val="99"/>
    <w:semiHidden/>
    <w:rsid w:val="003868D6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C1A55"/>
    <w:rPr>
      <w:rFonts w:ascii="Inter" w:eastAsiaTheme="majorEastAsia" w:hAnsi="Inter" w:cstheme="majorBidi"/>
      <w:b/>
      <w:color w:val="EA7603"/>
      <w:kern w:val="36"/>
      <w:sz w:val="32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FC50D3"/>
    <w:rPr>
      <w:rFonts w:ascii="Inter" w:eastAsiaTheme="majorEastAsia" w:hAnsi="Inter" w:cstheme="majorBidi"/>
      <w:b/>
      <w:color w:val="888B95"/>
      <w:kern w:val="36"/>
      <w:sz w:val="32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5Char">
    <w:name w:val="Nadpis 5 Char"/>
    <w:basedOn w:val="Standardnpsmoodstavce"/>
    <w:link w:val="Nadpis5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4D1112"/>
    <w:pPr>
      <w:spacing w:after="100"/>
    </w:pPr>
    <w:rPr>
      <w:b/>
      <w:kern w:val="24"/>
    </w:rPr>
  </w:style>
  <w:style w:type="paragraph" w:styleId="Obsah2">
    <w:name w:val="toc 2"/>
    <w:basedOn w:val="Normln"/>
    <w:next w:val="Normln"/>
    <w:autoRedefine/>
    <w:uiPriority w:val="39"/>
    <w:unhideWhenUsed/>
    <w:rsid w:val="00037E75"/>
    <w:pPr>
      <w:tabs>
        <w:tab w:val="left" w:pos="993"/>
        <w:tab w:val="right" w:leader="dot" w:pos="9060"/>
      </w:tabs>
      <w:spacing w:after="100"/>
      <w:ind w:left="426"/>
    </w:pPr>
    <w:rPr>
      <w:kern w:val="24"/>
    </w:rPr>
  </w:style>
  <w:style w:type="paragraph" w:styleId="Obsah3">
    <w:name w:val="toc 3"/>
    <w:basedOn w:val="Normln"/>
    <w:next w:val="Normln"/>
    <w:autoRedefine/>
    <w:uiPriority w:val="39"/>
    <w:unhideWhenUsed/>
    <w:rsid w:val="00037E75"/>
    <w:pPr>
      <w:tabs>
        <w:tab w:val="left" w:pos="1701"/>
        <w:tab w:val="left" w:pos="1843"/>
        <w:tab w:val="right" w:leader="dot" w:pos="9060"/>
      </w:tabs>
      <w:spacing w:after="100"/>
      <w:ind w:left="993"/>
    </w:pPr>
    <w:rPr>
      <w:kern w:val="24"/>
    </w:rPr>
  </w:style>
  <w:style w:type="character" w:styleId="Hypertextovodkaz">
    <w:name w:val="Hyperlink"/>
    <w:basedOn w:val="Standardnpsmoodstavce"/>
    <w:uiPriority w:val="99"/>
    <w:unhideWhenUsed/>
    <w:rsid w:val="002C0184"/>
    <w:rPr>
      <w:color w:val="888B95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156750"/>
    <w:rPr>
      <w:rFonts w:ascii="Inter" w:eastAsiaTheme="majorEastAsia" w:hAnsi="Inter" w:cstheme="majorBidi"/>
      <w:iCs/>
      <w:sz w:val="28"/>
      <w:szCs w:val="56"/>
    </w:rPr>
  </w:style>
  <w:style w:type="character" w:customStyle="1" w:styleId="Nadpis8Char">
    <w:name w:val="Nadpis 8 Char"/>
    <w:basedOn w:val="Standardnpsmoodstavce"/>
    <w:link w:val="Nadpis8"/>
    <w:uiPriority w:val="9"/>
    <w:rsid w:val="00156750"/>
    <w:rPr>
      <w:rFonts w:ascii="Inter" w:eastAsiaTheme="majorEastAsia" w:hAnsi="Inter" w:cstheme="majorBidi"/>
      <w:sz w:val="2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156750"/>
    <w:rPr>
      <w:rFonts w:ascii="Inter" w:eastAsiaTheme="majorEastAsia" w:hAnsi="Inter" w:cstheme="majorBidi"/>
      <w:iCs/>
      <w:sz w:val="28"/>
      <w:szCs w:val="21"/>
    </w:rPr>
  </w:style>
  <w:style w:type="paragraph" w:styleId="Obsah4">
    <w:name w:val="toc 4"/>
    <w:basedOn w:val="Normln"/>
    <w:next w:val="Normln"/>
    <w:autoRedefine/>
    <w:uiPriority w:val="39"/>
    <w:unhideWhenUsed/>
    <w:rsid w:val="004D1112"/>
    <w:pPr>
      <w:tabs>
        <w:tab w:val="left" w:pos="0"/>
        <w:tab w:val="right" w:leader="dot" w:pos="9060"/>
      </w:tabs>
      <w:spacing w:after="100"/>
    </w:pPr>
    <w:rPr>
      <w:b/>
      <w:noProof/>
      <w:kern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0184"/>
    <w:rPr>
      <w:rFonts w:ascii="Times New Roman" w:hAnsi="Times New Roman"/>
      <w:i/>
      <w:iCs/>
      <w:color w:val="888B95"/>
      <w:sz w:val="24"/>
    </w:rPr>
  </w:style>
  <w:style w:type="character" w:styleId="Odkazjemn">
    <w:name w:val="Subtle Reference"/>
    <w:basedOn w:val="Standardnpsmoodstavce"/>
    <w:uiPriority w:val="31"/>
    <w:rsid w:val="002C0184"/>
    <w:rPr>
      <w:caps w:val="0"/>
      <w:smallCaps w:val="0"/>
      <w:color w:val="888B95"/>
    </w:rPr>
  </w:style>
  <w:style w:type="character" w:styleId="Odkazintenzivn">
    <w:name w:val="Intense Reference"/>
    <w:basedOn w:val="Standardnpsmoodstavce"/>
    <w:uiPriority w:val="32"/>
    <w:rsid w:val="002C0184"/>
    <w:rPr>
      <w:b/>
      <w:bCs/>
      <w:caps w:val="0"/>
      <w:smallCaps w:val="0"/>
      <w:color w:val="888B95"/>
      <w:spacing w:val="5"/>
    </w:rPr>
  </w:style>
  <w:style w:type="paragraph" w:styleId="Citt">
    <w:name w:val="Quote"/>
    <w:basedOn w:val="Normln"/>
    <w:next w:val="Normln"/>
    <w:link w:val="CittChar"/>
    <w:uiPriority w:val="29"/>
    <w:rsid w:val="00F12E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2EB1"/>
    <w:rPr>
      <w:rFonts w:ascii="Times New Roman" w:hAnsi="Times New Roman"/>
      <w:i/>
      <w:iCs/>
      <w:color w:val="404040" w:themeColor="text1" w:themeTint="BF"/>
    </w:rPr>
  </w:style>
  <w:style w:type="paragraph" w:styleId="Seznamobrzk">
    <w:name w:val="table of figures"/>
    <w:basedOn w:val="Normln"/>
    <w:next w:val="Normln"/>
    <w:uiPriority w:val="99"/>
    <w:unhideWhenUsed/>
    <w:rsid w:val="00F670E2"/>
    <w:pPr>
      <w:spacing w:after="0"/>
    </w:pPr>
  </w:style>
  <w:style w:type="paragraph" w:styleId="Obsah5">
    <w:name w:val="toc 5"/>
    <w:basedOn w:val="Normln"/>
    <w:next w:val="Normln"/>
    <w:autoRedefine/>
    <w:uiPriority w:val="39"/>
    <w:unhideWhenUsed/>
    <w:rsid w:val="00094AF7"/>
    <w:pPr>
      <w:tabs>
        <w:tab w:val="left" w:pos="851"/>
        <w:tab w:val="right" w:leader="dot" w:pos="9070"/>
      </w:tabs>
      <w:spacing w:after="100"/>
      <w:ind w:left="426"/>
    </w:pPr>
    <w:rPr>
      <w:noProof/>
      <w:kern w:val="24"/>
    </w:rPr>
  </w:style>
  <w:style w:type="paragraph" w:styleId="Normlnweb">
    <w:name w:val="Normal (Web)"/>
    <w:basedOn w:val="Normln"/>
    <w:uiPriority w:val="99"/>
    <w:semiHidden/>
    <w:unhideWhenUsed/>
    <w:rsid w:val="00E748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7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7487B"/>
    <w:rPr>
      <w:rFonts w:ascii="Courier New" w:eastAsiaTheme="minorEastAsia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E8F"/>
    <w:rPr>
      <w:rFonts w:ascii="Segoe UI" w:hAnsi="Segoe UI" w:cs="Segoe UI"/>
      <w:sz w:val="18"/>
      <w:szCs w:val="18"/>
    </w:rPr>
  </w:style>
  <w:style w:type="paragraph" w:styleId="Prosttext">
    <w:name w:val="Plain Text"/>
    <w:link w:val="ProsttextChar"/>
    <w:uiPriority w:val="99"/>
    <w:qFormat/>
    <w:rsid w:val="00B32E9D"/>
    <w:pPr>
      <w:shd w:val="pct5" w:color="auto" w:fill="auto"/>
      <w:spacing w:after="0" w:line="240" w:lineRule="auto"/>
    </w:pPr>
    <w:rPr>
      <w:rFonts w:ascii="Consolas" w:hAnsi="Consolas"/>
      <w:noProof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649D3"/>
    <w:rPr>
      <w:rFonts w:ascii="Consolas" w:hAnsi="Consolas"/>
      <w:noProof/>
      <w:sz w:val="20"/>
      <w:szCs w:val="21"/>
      <w:shd w:val="pct5" w:color="auto" w:fill="auto"/>
    </w:rPr>
  </w:style>
  <w:style w:type="numbering" w:customStyle="1" w:styleId="slovannadpisy">
    <w:name w:val="Číslované nadpisy"/>
    <w:uiPriority w:val="99"/>
    <w:rsid w:val="009D3FC3"/>
    <w:pPr>
      <w:numPr>
        <w:numId w:val="2"/>
      </w:numPr>
    </w:pPr>
  </w:style>
  <w:style w:type="numbering" w:customStyle="1" w:styleId="Plohy">
    <w:name w:val="Přílohy"/>
    <w:uiPriority w:val="99"/>
    <w:rsid w:val="00682BFC"/>
    <w:pPr>
      <w:numPr>
        <w:numId w:val="3"/>
      </w:numPr>
    </w:pPr>
  </w:style>
  <w:style w:type="paragraph" w:styleId="Obsah6">
    <w:name w:val="toc 6"/>
    <w:basedOn w:val="Normln"/>
    <w:next w:val="Normln"/>
    <w:autoRedefine/>
    <w:uiPriority w:val="39"/>
    <w:unhideWhenUsed/>
    <w:rsid w:val="00094AF7"/>
    <w:pPr>
      <w:tabs>
        <w:tab w:val="left" w:pos="1560"/>
        <w:tab w:val="right" w:leader="dot" w:pos="9060"/>
      </w:tabs>
      <w:spacing w:after="100"/>
      <w:ind w:left="993"/>
    </w:pPr>
    <w:rPr>
      <w:noProof/>
      <w:kern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AD71CD"/>
    <w:pPr>
      <w:tabs>
        <w:tab w:val="right" w:leader="dot" w:pos="9060"/>
      </w:tabs>
      <w:spacing w:after="0" w:line="240" w:lineRule="auto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FB6753"/>
    <w:pPr>
      <w:spacing w:after="0" w:line="240" w:lineRule="auto"/>
      <w:ind w:left="72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FB6753"/>
    <w:pPr>
      <w:spacing w:after="0" w:line="240" w:lineRule="auto"/>
      <w:ind w:left="480" w:hanging="240"/>
    </w:pPr>
  </w:style>
  <w:style w:type="paragraph" w:styleId="Revize">
    <w:name w:val="Revision"/>
    <w:hidden/>
    <w:uiPriority w:val="99"/>
    <w:semiHidden/>
    <w:rsid w:val="00EE6D9E"/>
    <w:pPr>
      <w:spacing w:after="0" w:line="240" w:lineRule="auto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46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46C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346CA"/>
    <w:rPr>
      <w:vertAlign w:val="superscript"/>
    </w:rPr>
  </w:style>
  <w:style w:type="character" w:styleId="Siln">
    <w:name w:val="Strong"/>
    <w:basedOn w:val="Standardnpsmoodstavce"/>
    <w:uiPriority w:val="22"/>
    <w:rsid w:val="0061660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C288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066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667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667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6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667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knihovna.tul.cz/sluzby/citovan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chart" Target="charts/chart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sv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Data\1%20-%20TU%20v%20LIBERCI\1_D&#283;kan&#225;t\&#352;ablony%20KVAL.%20PRAC\Sablony_FS_TUL\Sablona_BP_FS_TUL_CZ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Pracovní napětí v závislosti na frekvenci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975187157877247"/>
          <c:y val="0.16442508962817665"/>
          <c:w val="0.8156880302037276"/>
          <c:h val="0.66086862255800238"/>
        </c:manualLayout>
      </c:layout>
      <c:lineChart>
        <c:grouping val="standard"/>
        <c:varyColors val="0"/>
        <c:ser>
          <c:idx val="0"/>
          <c:order val="0"/>
          <c:tx>
            <c:strRef>
              <c:f>List1!$C$5</c:f>
              <c:strCache>
                <c:ptCount val="1"/>
                <c:pt idx="0">
                  <c:v>U/f [V/Hz]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cat>
            <c:numRef>
              <c:f>List1!$C$9:$C$19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List1!$D$9:$D$19</c:f>
              <c:numCache>
                <c:formatCode>General</c:formatCode>
                <c:ptCount val="11"/>
                <c:pt idx="0">
                  <c:v>5</c:v>
                </c:pt>
                <c:pt idx="1">
                  <c:v>26</c:v>
                </c:pt>
                <c:pt idx="2">
                  <c:v>48</c:v>
                </c:pt>
                <c:pt idx="3">
                  <c:v>70</c:v>
                </c:pt>
                <c:pt idx="4">
                  <c:v>93</c:v>
                </c:pt>
                <c:pt idx="5">
                  <c:v>116</c:v>
                </c:pt>
                <c:pt idx="6">
                  <c:v>139</c:v>
                </c:pt>
                <c:pt idx="7">
                  <c:v>162</c:v>
                </c:pt>
                <c:pt idx="8">
                  <c:v>185</c:v>
                </c:pt>
                <c:pt idx="9">
                  <c:v>207</c:v>
                </c:pt>
                <c:pt idx="10">
                  <c:v>227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61-40A0-9DD1-43A8C2C96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290207"/>
        <c:axId val="2047286879"/>
      </c:lineChart>
      <c:catAx>
        <c:axId val="2047290207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bg2"/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="1"/>
                  <a:t>f [Hz]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47286879"/>
        <c:crosses val="autoZero"/>
        <c:auto val="0"/>
        <c:lblAlgn val="ctr"/>
        <c:lblOffset val="100"/>
        <c:tickMarkSkip val="1"/>
        <c:noMultiLvlLbl val="1"/>
      </c:catAx>
      <c:valAx>
        <c:axId val="20472868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2"/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="1"/>
                  <a:t>U [V]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47290207"/>
        <c:crossesAt val="1"/>
        <c:crossBetween val="midCat"/>
        <c:majorUnit val="25"/>
      </c:valAx>
      <c:spPr>
        <a:solidFill>
          <a:schemeClr val="bg1"/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/>
  </c:spPr>
  <c:txPr>
    <a:bodyPr/>
    <a:lstStyle/>
    <a:p>
      <a:pPr algn="just">
        <a:defRPr>
          <a:solidFill>
            <a:schemeClr val="tx1"/>
          </a:solidFill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B247A2FCD546C381B2684D98785F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DA0E27-E963-4ED6-A4CE-92CC84A27542}"/>
      </w:docPartPr>
      <w:docPartBody>
        <w:p w:rsidR="002F2D54" w:rsidRDefault="005817A4">
          <w:pPr>
            <w:pStyle w:val="FDB247A2FCD546C381B2684D98785FB5"/>
          </w:pPr>
          <w:r w:rsidRPr="00FA11A4">
            <w:rPr>
              <w:rStyle w:val="Zstupntext"/>
            </w:rPr>
            <w:t>[Kategorie]</w:t>
          </w:r>
        </w:p>
      </w:docPartBody>
    </w:docPart>
    <w:docPart>
      <w:docPartPr>
        <w:name w:val="F3FD8067A0C54BD7A83E49675CC104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354AD-A321-48A2-8EE7-3131AD5E94CF}"/>
      </w:docPartPr>
      <w:docPartBody>
        <w:p w:rsidR="002F2D54" w:rsidRDefault="005817A4">
          <w:pPr>
            <w:pStyle w:val="F3FD8067A0C54BD7A83E49675CC1046F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0750BDE6FB62472A89736F7D3A6D32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9F6F52-8296-412E-84DC-54DEA1F031C0}"/>
      </w:docPartPr>
      <w:docPartBody>
        <w:p w:rsidR="002F2D54" w:rsidRDefault="005817A4">
          <w:pPr>
            <w:pStyle w:val="0750BDE6FB62472A89736F7D3A6D3219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86FBAA09001B452CA3A62577F3407B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F996E3-627D-41B7-A1BA-D2151A543DD3}"/>
      </w:docPartPr>
      <w:docPartBody>
        <w:p w:rsidR="002F2D54" w:rsidRDefault="005817A4">
          <w:pPr>
            <w:pStyle w:val="86FBAA09001B452CA3A62577F3407B1F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A1007C0602784DBA92E9D0C9D91F66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67B8D9-AC86-4E24-B952-88FCAE18A648}"/>
      </w:docPartPr>
      <w:docPartBody>
        <w:p w:rsidR="002F2D54" w:rsidRDefault="005817A4">
          <w:pPr>
            <w:pStyle w:val="A1007C0602784DBA92E9D0C9D91F66B7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2E34C66F511F488C93ACA91CF8096A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11FC6-697C-4F44-8EAE-D97415621CE9}"/>
      </w:docPartPr>
      <w:docPartBody>
        <w:p w:rsidR="002F2D54" w:rsidRDefault="005817A4">
          <w:pPr>
            <w:pStyle w:val="2E34C66F511F488C93ACA91CF8096A86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78CD18467A7A41458A54963C17FC09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F37E02-8031-453E-82F0-9DB6A816DDAB}"/>
      </w:docPartPr>
      <w:docPartBody>
        <w:p w:rsidR="002F2D54" w:rsidRDefault="005817A4">
          <w:pPr>
            <w:pStyle w:val="78CD18467A7A41458A54963C17FC09B5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3A563AC042E14B2CBBF474C5472B52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F81466-36AB-409B-9711-9EB4A5D9956C}"/>
      </w:docPartPr>
      <w:docPartBody>
        <w:p w:rsidR="002F2D54" w:rsidRDefault="005817A4">
          <w:pPr>
            <w:pStyle w:val="3A563AC042E14B2CBBF474C5472B52EB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3B3DF2A253504EF3840FA5EB56BFF6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AB509A-FCE1-4268-BA23-B330402795AD}"/>
      </w:docPartPr>
      <w:docPartBody>
        <w:p w:rsidR="002F2D54" w:rsidRDefault="005817A4">
          <w:pPr>
            <w:pStyle w:val="3B3DF2A253504EF3840FA5EB56BFF650"/>
          </w:pPr>
          <w:r w:rsidRPr="00BA3123">
            <w:rPr>
              <w:rStyle w:val="Zstupntext"/>
            </w:rPr>
            <w:t>[Komentáře]</w:t>
          </w:r>
        </w:p>
      </w:docPartBody>
    </w:docPart>
    <w:docPart>
      <w:docPartPr>
        <w:name w:val="01E597DB07F649A3A8C461DBD187A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E2E902-E254-40B1-8F9C-E1E4D43B17E7}"/>
      </w:docPartPr>
      <w:docPartBody>
        <w:p w:rsidR="002F2D54" w:rsidRDefault="005817A4">
          <w:pPr>
            <w:pStyle w:val="01E597DB07F649A3A8C461DBD187A576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1D563A599C1B47E6A00D63B30B53D4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B1183E-E026-4299-A291-C472A91EB5A5}"/>
      </w:docPartPr>
      <w:docPartBody>
        <w:p w:rsidR="002F2D54" w:rsidRDefault="005817A4">
          <w:pPr>
            <w:pStyle w:val="1D563A599C1B47E6A00D63B30B53D48E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AE515055E1B440DD9611E4C24C2762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FF6571-2751-4045-AB07-9346D9DA2D52}"/>
      </w:docPartPr>
      <w:docPartBody>
        <w:p w:rsidR="002F2D54" w:rsidRDefault="005817A4">
          <w:pPr>
            <w:pStyle w:val="AE515055E1B440DD9611E4C24C2762D4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B271D56EAB674074890321BA3D0B43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88D584-D7F8-4D97-8B8B-C883EC655E6E}"/>
      </w:docPartPr>
      <w:docPartBody>
        <w:p w:rsidR="002F2D54" w:rsidRDefault="005817A4">
          <w:pPr>
            <w:pStyle w:val="B271D56EAB674074890321BA3D0B4369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F5E00BCC739A4677B6F9AFD942FF7D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5F7A1B-7A6E-4316-98FA-5817E9FB7EAC}"/>
      </w:docPartPr>
      <w:docPartBody>
        <w:p w:rsidR="002F2D54" w:rsidRDefault="005817A4">
          <w:pPr>
            <w:pStyle w:val="F5E00BCC739A4677B6F9AFD942FF7D55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8081CE8D47B14462A8EB7B4459F74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9D1A85-F2B0-4EC5-9D41-30BBC6D77639}"/>
      </w:docPartPr>
      <w:docPartBody>
        <w:p w:rsidR="002F2D54" w:rsidRDefault="005817A4">
          <w:pPr>
            <w:pStyle w:val="8081CE8D47B14462A8EB7B4459F74619"/>
          </w:pPr>
          <w:r w:rsidRPr="0031439A">
            <w:rPr>
              <w:rStyle w:val="Zstupntext"/>
            </w:rPr>
            <w:t>Enter Katedra</w:t>
          </w:r>
        </w:p>
      </w:docPartBody>
    </w:docPart>
    <w:docPart>
      <w:docPartPr>
        <w:name w:val="A21037E576F343BB9605FDC56213C9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BE3A55-1EEF-4D27-AF2E-8B511C12E3D6}"/>
      </w:docPartPr>
      <w:docPartBody>
        <w:p w:rsidR="002F2D54" w:rsidRDefault="005817A4">
          <w:pPr>
            <w:pStyle w:val="A21037E576F343BB9605FDC56213C914"/>
          </w:pPr>
          <w:r w:rsidRPr="002E3EF3">
            <w:rPr>
              <w:rStyle w:val="Zstupntext"/>
            </w:rPr>
            <w:t>Enter or select Datum prohlášení</w:t>
          </w:r>
        </w:p>
      </w:docPartBody>
    </w:docPart>
    <w:docPart>
      <w:docPartPr>
        <w:name w:val="4F96C8AF837C433ABA8A14F3D01298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18635-7D8F-43E9-8DF1-8213D38CBA2F}"/>
      </w:docPartPr>
      <w:docPartBody>
        <w:p w:rsidR="002F2D54" w:rsidRDefault="005817A4">
          <w:pPr>
            <w:pStyle w:val="4F96C8AF837C433ABA8A14F3D012988C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B662BCA7BD624A0BB1AE3C14A7DE8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06CC80-C11D-41D8-BC5A-79C08B6F83CB}"/>
      </w:docPartPr>
      <w:docPartBody>
        <w:p w:rsidR="002F2D54" w:rsidRDefault="005817A4">
          <w:pPr>
            <w:pStyle w:val="B662BCA7BD624A0BB1AE3C14A7DE825A"/>
          </w:pPr>
          <w:r w:rsidRPr="00FA11A4">
            <w:rPr>
              <w:rStyle w:val="Zstupntext"/>
            </w:rPr>
            <w:t>[Název]</w:t>
          </w:r>
        </w:p>
      </w:docPartBody>
    </w:docPart>
    <w:docPart>
      <w:docPartPr>
        <w:name w:val="64B9DDEC387248D28F79B7C995084B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9B5514-6587-4280-B58B-740DB01F8026}"/>
      </w:docPartPr>
      <w:docPartBody>
        <w:p w:rsidR="002F2D54" w:rsidRDefault="005817A4">
          <w:pPr>
            <w:pStyle w:val="64B9DDEC387248D28F79B7C995084B02"/>
          </w:pPr>
          <w:r w:rsidRPr="00E65EDA">
            <w:rPr>
              <w:rStyle w:val="Zstupntext"/>
            </w:rPr>
            <w:t>[Resumé]</w:t>
          </w:r>
        </w:p>
      </w:docPartBody>
    </w:docPart>
    <w:docPart>
      <w:docPartPr>
        <w:name w:val="392CA62FE5BE48A7AB0E287FA50EFE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083D65-0959-418F-9F54-7755B10E9726}"/>
      </w:docPartPr>
      <w:docPartBody>
        <w:p w:rsidR="002F2D54" w:rsidRDefault="005817A4">
          <w:pPr>
            <w:pStyle w:val="392CA62FE5BE48A7AB0E287FA50EFE2C"/>
          </w:pPr>
          <w:r w:rsidRPr="00FA11A4">
            <w:rPr>
              <w:rStyle w:val="Zstupntext"/>
            </w:rPr>
            <w:t>[Klíčová slova]</w:t>
          </w:r>
        </w:p>
      </w:docPartBody>
    </w:docPart>
    <w:docPart>
      <w:docPartPr>
        <w:name w:val="3B433748F74547CEB9B40AB72B3BB1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7B3CEA-1FC9-496D-9CBD-21F7891538AB}"/>
      </w:docPartPr>
      <w:docPartBody>
        <w:p w:rsidR="002F2D54" w:rsidRDefault="005817A4">
          <w:pPr>
            <w:pStyle w:val="3B433748F74547CEB9B40AB72B3BB1C8"/>
          </w:pPr>
          <w:r w:rsidRPr="002E3EF3">
            <w:rPr>
              <w:rStyle w:val="Zstupntext"/>
            </w:rPr>
            <w:t>Enter Title</w:t>
          </w:r>
        </w:p>
      </w:docPartBody>
    </w:docPart>
    <w:docPart>
      <w:docPartPr>
        <w:name w:val="EBCEC28D90E6497581E1875DFE8EAF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633F70-9132-43F3-8739-6D0ED141C103}"/>
      </w:docPartPr>
      <w:docPartBody>
        <w:p w:rsidR="002F2D54" w:rsidRDefault="005817A4">
          <w:pPr>
            <w:pStyle w:val="EBCEC28D90E6497581E1875DFE8EAFD6"/>
          </w:pPr>
          <w:r w:rsidRPr="002E3EF3">
            <w:rPr>
              <w:rStyle w:val="Zstupntext"/>
            </w:rPr>
            <w:t>Enter Abstract</w:t>
          </w:r>
        </w:p>
      </w:docPartBody>
    </w:docPart>
    <w:docPart>
      <w:docPartPr>
        <w:name w:val="7627A39C93C0457F8E9B1D324FD81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B96C37-46E1-4E07-B825-D3450599EAF1}"/>
      </w:docPartPr>
      <w:docPartBody>
        <w:p w:rsidR="002F2D54" w:rsidRDefault="005817A4">
          <w:pPr>
            <w:pStyle w:val="7627A39C93C0457F8E9B1D324FD8146D"/>
          </w:pPr>
          <w:r w:rsidRPr="002E3EF3">
            <w:rPr>
              <w:rStyle w:val="Zstupntext"/>
            </w:rPr>
            <w:t>Enter Keywords</w:t>
          </w:r>
        </w:p>
      </w:docPartBody>
    </w:docPart>
    <w:docPart>
      <w:docPartPr>
        <w:name w:val="30E3E5A97182459AB9A2FA0801B28B0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A7D80E-C7BD-4428-9FE8-F3F025A553BB}"/>
      </w:docPartPr>
      <w:docPartBody>
        <w:p w:rsidR="002F2D54" w:rsidRDefault="005817A4">
          <w:pPr>
            <w:pStyle w:val="30E3E5A97182459AB9A2FA0801B28B09"/>
          </w:pPr>
          <w:r w:rsidRPr="002E3EF3">
            <w:rPr>
              <w:rStyle w:val="Zstupntext"/>
            </w:rPr>
            <w:t>Enter Děkan fakulty</w:t>
          </w:r>
        </w:p>
      </w:docPartBody>
    </w:docPart>
    <w:docPart>
      <w:docPartPr>
        <w:name w:val="39B7431F0E5E4B2BB281A7C39900BF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E163F2-937B-4DBA-9696-CEE14DDE3748}"/>
      </w:docPartPr>
      <w:docPartBody>
        <w:p w:rsidR="002F2D54" w:rsidRDefault="005817A4">
          <w:pPr>
            <w:pStyle w:val="39B7431F0E5E4B2BB281A7C39900BF30"/>
          </w:pPr>
          <w:r w:rsidRPr="002E3EF3">
            <w:rPr>
              <w:rStyle w:val="Zstupntext"/>
            </w:rPr>
            <w:t>Enter Vedoucí ústavu</w:t>
          </w:r>
        </w:p>
      </w:docPartBody>
    </w:docPart>
    <w:docPart>
      <w:docPartPr>
        <w:name w:val="1F0623A825E144AFA39CE00D42CE7D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FBF616-3817-4196-A0F2-EB41C5D759D2}"/>
      </w:docPartPr>
      <w:docPartBody>
        <w:p w:rsidR="002F2D54" w:rsidRDefault="005817A4">
          <w:pPr>
            <w:pStyle w:val="1F0623A825E144AFA39CE00D42CE7D4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E5891D2E9C64980A6127C5959DF7E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7959FA-BF3F-48D8-9E28-94C95307CF2E}"/>
      </w:docPartPr>
      <w:docPartBody>
        <w:p w:rsidR="002F2D54" w:rsidRDefault="007658CC" w:rsidP="007658CC">
          <w:pPr>
            <w:pStyle w:val="CE5891D2E9C64980A6127C5959DF7E4A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A73F13BEDEEC4D41828E9582FEA2B4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4A8C90-1CB4-4FFE-AEAD-EE37A29D0CB1}"/>
      </w:docPartPr>
      <w:docPartBody>
        <w:p w:rsidR="002F2D54" w:rsidRDefault="007658CC" w:rsidP="007658CC">
          <w:pPr>
            <w:pStyle w:val="A73F13BEDEEC4D41828E9582FEA2B481"/>
          </w:pPr>
          <w:r w:rsidRPr="00BA3123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085E5B567D146A4AD574246C7B6C0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40B1B5-8C19-4794-B59F-F1D46C4BD1C5}"/>
      </w:docPartPr>
      <w:docPartBody>
        <w:p w:rsidR="002F2D54" w:rsidRDefault="007658CC" w:rsidP="007658CC">
          <w:pPr>
            <w:pStyle w:val="F085E5B567D146A4AD574246C7B6C05E"/>
          </w:pPr>
          <w:r w:rsidRPr="00BA3123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EC81C4-0A0C-4A33-8577-9279303DFE2F}"/>
      </w:docPartPr>
      <w:docPartBody>
        <w:p w:rsidR="00B8174F" w:rsidRDefault="002F2D54"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F4279A48BE644FA82B4592FA622EA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D9D163-03C5-47A3-B93C-A9A8DF23003A}"/>
      </w:docPartPr>
      <w:docPartBody>
        <w:p w:rsidR="00B8174F" w:rsidRDefault="002F2D54" w:rsidP="002F2D54">
          <w:pPr>
            <w:pStyle w:val="9F4279A48BE644FA82B4592FA622EA57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079A79A6EA1C484B9099D551524B2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BD3611-CA60-4A98-A702-7138AD833AA6}"/>
      </w:docPartPr>
      <w:docPartBody>
        <w:p w:rsidR="00B8174F" w:rsidRDefault="002F2D54" w:rsidP="002F2D54">
          <w:pPr>
            <w:pStyle w:val="079A79A6EA1C484B9099D551524B2C5D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D1098B6A7594EEAB1A70542093EC2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66562A-10D3-4777-918F-E7A7CE52F856}"/>
      </w:docPartPr>
      <w:docPartBody>
        <w:p w:rsidR="00B8174F" w:rsidRDefault="002F2D54" w:rsidP="002F2D54">
          <w:pPr>
            <w:pStyle w:val="CD1098B6A7594EEAB1A70542093EC21D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1D71F4E283A42CEB4CD77C3D4A465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2FA633-12B9-4BC7-9339-32B5BE9C17F2}"/>
      </w:docPartPr>
      <w:docPartBody>
        <w:p w:rsidR="00B8174F" w:rsidRDefault="002F2D54" w:rsidP="002F2D54">
          <w:pPr>
            <w:pStyle w:val="61D71F4E283A42CEB4CD77C3D4A4655F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EC717D502B441139A96981BA4FC9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90A84B-0523-4616-A5CE-26EEE777B4F7}"/>
      </w:docPartPr>
      <w:docPartBody>
        <w:p w:rsidR="00B8174F" w:rsidRDefault="002F2D54" w:rsidP="002F2D54">
          <w:pPr>
            <w:pStyle w:val="FEC717D502B441139A96981BA4FC937A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CAF67599910040E78F625F431F4ED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CD6E9-672F-434E-AC03-D1C136CB89F6}"/>
      </w:docPartPr>
      <w:docPartBody>
        <w:p w:rsidR="00B8174F" w:rsidRDefault="002F2D54" w:rsidP="002F2D54">
          <w:pPr>
            <w:pStyle w:val="CAF67599910040E78F625F431F4ED9D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09E9B977AE424686AF5B1582FF8F5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628D-DC6C-4484-9E9F-D502C61842B2}"/>
      </w:docPartPr>
      <w:docPartBody>
        <w:p w:rsidR="00B8174F" w:rsidRDefault="002F2D54" w:rsidP="002F2D54">
          <w:pPr>
            <w:pStyle w:val="09E9B977AE424686AF5B1582FF8F59EA"/>
          </w:pPr>
          <w:r w:rsidRPr="0031439A">
            <w:rPr>
              <w:rStyle w:val="Zstupntext"/>
            </w:rPr>
            <w:t>Enter or select Termín odevzdání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">
    <w:panose1 w:val="02000503000000020004"/>
    <w:charset w:val="EE"/>
    <w:family w:val="swiss"/>
    <w:pitch w:val="variable"/>
    <w:sig w:usb0="E00002FF" w:usb1="1200A1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CC"/>
    <w:rsid w:val="002F2D54"/>
    <w:rsid w:val="0038393B"/>
    <w:rsid w:val="00387A6B"/>
    <w:rsid w:val="005817A4"/>
    <w:rsid w:val="007658CC"/>
    <w:rsid w:val="00B8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F2D54"/>
  </w:style>
  <w:style w:type="paragraph" w:customStyle="1" w:styleId="FDB247A2FCD546C381B2684D98785FB5">
    <w:name w:val="FDB247A2FCD546C381B2684D98785FB5"/>
  </w:style>
  <w:style w:type="paragraph" w:customStyle="1" w:styleId="F3FD8067A0C54BD7A83E49675CC1046F">
    <w:name w:val="F3FD8067A0C54BD7A83E49675CC1046F"/>
  </w:style>
  <w:style w:type="paragraph" w:customStyle="1" w:styleId="0750BDE6FB62472A89736F7D3A6D3219">
    <w:name w:val="0750BDE6FB62472A89736F7D3A6D3219"/>
  </w:style>
  <w:style w:type="paragraph" w:customStyle="1" w:styleId="86FBAA09001B452CA3A62577F3407B1F">
    <w:name w:val="86FBAA09001B452CA3A62577F3407B1F"/>
  </w:style>
  <w:style w:type="paragraph" w:customStyle="1" w:styleId="A1007C0602784DBA92E9D0C9D91F66B7">
    <w:name w:val="A1007C0602784DBA92E9D0C9D91F66B7"/>
  </w:style>
  <w:style w:type="paragraph" w:customStyle="1" w:styleId="2E34C66F511F488C93ACA91CF8096A86">
    <w:name w:val="2E34C66F511F488C93ACA91CF8096A86"/>
  </w:style>
  <w:style w:type="paragraph" w:customStyle="1" w:styleId="78CD18467A7A41458A54963C17FC09B5">
    <w:name w:val="78CD18467A7A41458A54963C17FC09B5"/>
  </w:style>
  <w:style w:type="paragraph" w:customStyle="1" w:styleId="3A563AC042E14B2CBBF474C5472B52EB">
    <w:name w:val="3A563AC042E14B2CBBF474C5472B52EB"/>
  </w:style>
  <w:style w:type="paragraph" w:customStyle="1" w:styleId="3B3DF2A253504EF3840FA5EB56BFF650">
    <w:name w:val="3B3DF2A253504EF3840FA5EB56BFF650"/>
  </w:style>
  <w:style w:type="paragraph" w:customStyle="1" w:styleId="01E597DB07F649A3A8C461DBD187A576">
    <w:name w:val="01E597DB07F649A3A8C461DBD187A576"/>
  </w:style>
  <w:style w:type="paragraph" w:customStyle="1" w:styleId="1D563A599C1B47E6A00D63B30B53D48E">
    <w:name w:val="1D563A599C1B47E6A00D63B30B53D48E"/>
  </w:style>
  <w:style w:type="paragraph" w:customStyle="1" w:styleId="AE515055E1B440DD9611E4C24C2762D4">
    <w:name w:val="AE515055E1B440DD9611E4C24C2762D4"/>
  </w:style>
  <w:style w:type="paragraph" w:customStyle="1" w:styleId="B271D56EAB674074890321BA3D0B4369">
    <w:name w:val="B271D56EAB674074890321BA3D0B4369"/>
  </w:style>
  <w:style w:type="paragraph" w:customStyle="1" w:styleId="F5E00BCC739A4677B6F9AFD942FF7D55">
    <w:name w:val="F5E00BCC739A4677B6F9AFD942FF7D55"/>
  </w:style>
  <w:style w:type="paragraph" w:customStyle="1" w:styleId="8081CE8D47B14462A8EB7B4459F74619">
    <w:name w:val="8081CE8D47B14462A8EB7B4459F74619"/>
  </w:style>
  <w:style w:type="paragraph" w:customStyle="1" w:styleId="A21037E576F343BB9605FDC56213C914">
    <w:name w:val="A21037E576F343BB9605FDC56213C914"/>
  </w:style>
  <w:style w:type="paragraph" w:customStyle="1" w:styleId="4F96C8AF837C433ABA8A14F3D012988C">
    <w:name w:val="4F96C8AF837C433ABA8A14F3D012988C"/>
  </w:style>
  <w:style w:type="paragraph" w:customStyle="1" w:styleId="B662BCA7BD624A0BB1AE3C14A7DE825A">
    <w:name w:val="B662BCA7BD624A0BB1AE3C14A7DE825A"/>
  </w:style>
  <w:style w:type="paragraph" w:customStyle="1" w:styleId="64B9DDEC387248D28F79B7C995084B02">
    <w:name w:val="64B9DDEC387248D28F79B7C995084B02"/>
  </w:style>
  <w:style w:type="paragraph" w:customStyle="1" w:styleId="392CA62FE5BE48A7AB0E287FA50EFE2C">
    <w:name w:val="392CA62FE5BE48A7AB0E287FA50EFE2C"/>
  </w:style>
  <w:style w:type="paragraph" w:customStyle="1" w:styleId="3B433748F74547CEB9B40AB72B3BB1C8">
    <w:name w:val="3B433748F74547CEB9B40AB72B3BB1C8"/>
  </w:style>
  <w:style w:type="paragraph" w:customStyle="1" w:styleId="EBCEC28D90E6497581E1875DFE8EAFD6">
    <w:name w:val="EBCEC28D90E6497581E1875DFE8EAFD6"/>
  </w:style>
  <w:style w:type="paragraph" w:customStyle="1" w:styleId="7627A39C93C0457F8E9B1D324FD8146D">
    <w:name w:val="7627A39C93C0457F8E9B1D324FD8146D"/>
  </w:style>
  <w:style w:type="paragraph" w:customStyle="1" w:styleId="30E3E5A97182459AB9A2FA0801B28B09">
    <w:name w:val="30E3E5A97182459AB9A2FA0801B28B09"/>
  </w:style>
  <w:style w:type="paragraph" w:customStyle="1" w:styleId="39B7431F0E5E4B2BB281A7C39900BF30">
    <w:name w:val="39B7431F0E5E4B2BB281A7C39900BF30"/>
  </w:style>
  <w:style w:type="paragraph" w:customStyle="1" w:styleId="1F0623A825E144AFA39CE00D42CE7D4E">
    <w:name w:val="1F0623A825E144AFA39CE00D42CE7D4E"/>
  </w:style>
  <w:style w:type="paragraph" w:customStyle="1" w:styleId="CE5891D2E9C64980A6127C5959DF7E4A">
    <w:name w:val="CE5891D2E9C64980A6127C5959DF7E4A"/>
    <w:rsid w:val="007658CC"/>
  </w:style>
  <w:style w:type="paragraph" w:customStyle="1" w:styleId="A73F13BEDEEC4D41828E9582FEA2B481">
    <w:name w:val="A73F13BEDEEC4D41828E9582FEA2B481"/>
    <w:rsid w:val="007658CC"/>
  </w:style>
  <w:style w:type="paragraph" w:customStyle="1" w:styleId="F085E5B567D146A4AD574246C7B6C05E">
    <w:name w:val="F085E5B567D146A4AD574246C7B6C05E"/>
    <w:rsid w:val="007658CC"/>
  </w:style>
  <w:style w:type="paragraph" w:customStyle="1" w:styleId="9F4279A48BE644FA82B4592FA622EA57">
    <w:name w:val="9F4279A48BE644FA82B4592FA622EA57"/>
    <w:rsid w:val="002F2D54"/>
  </w:style>
  <w:style w:type="paragraph" w:customStyle="1" w:styleId="079A79A6EA1C484B9099D551524B2C5D">
    <w:name w:val="079A79A6EA1C484B9099D551524B2C5D"/>
    <w:rsid w:val="002F2D54"/>
  </w:style>
  <w:style w:type="paragraph" w:customStyle="1" w:styleId="CD1098B6A7594EEAB1A70542093EC21D">
    <w:name w:val="CD1098B6A7594EEAB1A70542093EC21D"/>
    <w:rsid w:val="002F2D54"/>
  </w:style>
  <w:style w:type="paragraph" w:customStyle="1" w:styleId="61D71F4E283A42CEB4CD77C3D4A4655F">
    <w:name w:val="61D71F4E283A42CEB4CD77C3D4A4655F"/>
    <w:rsid w:val="002F2D54"/>
  </w:style>
  <w:style w:type="paragraph" w:customStyle="1" w:styleId="FEC717D502B441139A96981BA4FC937A">
    <w:name w:val="FEC717D502B441139A96981BA4FC937A"/>
    <w:rsid w:val="002F2D54"/>
  </w:style>
  <w:style w:type="paragraph" w:customStyle="1" w:styleId="CAF67599910040E78F625F431F4ED9DE">
    <w:name w:val="CAF67599910040E78F625F431F4ED9DE"/>
    <w:rsid w:val="002F2D54"/>
  </w:style>
  <w:style w:type="paragraph" w:customStyle="1" w:styleId="09E9B977AE424686AF5B1582FF8F59EA">
    <w:name w:val="09E9B977AE424686AF5B1582FF8F59EA"/>
    <w:rsid w:val="002F2D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5">
    <wetp:webextensionref xmlns:r="http://schemas.openxmlformats.org/officeDocument/2006/relationships" r:id="rId1"/>
  </wetp:taskpane>
  <wetp:taskpane dockstate="right" visibility="0" width="419" row="4">
    <wetp:webextensionref xmlns:r="http://schemas.openxmlformats.org/officeDocument/2006/relationships" r:id="rId2"/>
  </wetp:taskpane>
  <wetp:taskpane dockstate="right" visibility="0" width="419" row="4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2662C15-A382-4EE6-B495-B7A5EC86DB3A}">
  <we:reference id="wa104382008" version="1.1.0.0" store="cs-CZ" storeType="OMEX"/>
  <we:alternateReferences>
    <we:reference id="wa104382008" version="1.1.0.0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69E7B9B-8EC6-4736-B894-EDA309107C33}">
  <we:reference id="wa200000011" version="1.0.1.0" store="cs-CZ" storeType="OMEX"/>
  <we:alternateReferences>
    <we:reference id="wa200000011" version="1.0.1.0" store="WA200000011" storeType="OMEX"/>
  </we:alternateReferences>
  <we:properties>
    <we:property name="theme" value="&quot;VS&quot;"/>
    <we:property name="language" value="&quot;VbScript&quot;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2EE51F63-9F9B-4E02-A941-428055E9FD21}">
  <we:reference id="wa104099688" version="1.4.0.0" store="cs-CZ" storeType="OMEX"/>
  <we:alternateReferences>
    <we:reference id="WA104099688" version="1.4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{Abstrakt česky}</Abstract>
  <CompanyAddress/>
  <CompanyPhone/>
  <CompanyFax/>
  <CompanyEmail/>
</CoverPageProperties>
</file>

<file path=customXml/item2.xml><?xml version="1.0" encoding="utf-8"?>
<!--Your custom file namespace (xmlns) must match this one.-->
<EnhancedDocProps xmlns="http://TheAnchorage/EDP_UserDefined_PsuedoProperties">
  <!--You can enter up to 998 pseudo properties.-->
  <!--Only alpha-numeric characters (first char must be alpha)
      and the underscore may be used to define a property.</!-->
  <!-- You can use this file as a template for creating your
       own custom XML file. Plain text nodes need no
       defined attributes.</!-->
  <Title>{Title}</Title>
  <Studijní_obor>{Pracoviště – smazat řádek, pokud se neuvádí}</Studijní_obor>
  <Katedra>{Katedra}</Katedra>
  <Děkan_fakulty>{Děkan fakulty}</Děkan_fakulty>
  <Vedoucí_ústavu>{Vedoucí katedry}</Vedoucí_ústavu>
  <Abstract>{Abstract}</Abstract>
  <Keywords>{Keywords}</Keywords>
  <Poděkování>{Poděkování}</Poděkování>
  <Osobní_číslo/>
  <!--Nodes for dropdownlist, combobox, date, richtext,
      picture and checkbox content need a type attribute as shown
      DDL and CBOX type can include an LE attribute to
      define the list entries delimited uing the pipe
      character.<!-->
  <UserDefined_DropdownList_1 type="DDL" LE="Male|Female"/>
  <UserDefined_DropdownList_2 type="DDL" LE="Yes|No|Maybe"/>
  <UserDefined_DropdownList_3 type="DDL" LE="True|False"/>
  <!-- Here is an ever changing list where a ComboBox may be appropriate-->
  <UserDefined_Combobox type="CBOX" LE="Male|Female|Binary Person"/>
  <Datum_zadání type="DATE">{Datum zadání}</Datum_zadání>
  <Datum_prohlášení type="DATE">{Datum prohlášení}</Datum_prohlášení>
  <Termín_odevzdání type="DATE">{Termín odevzdání}</Termín_odevzdání>
  <UserDefined_Pic type="PIC"/>
  <UserDefined_RichText type="RT"/>
  <UserDefined_Checkbox type="CHK"/>
</EnhancedDocProps>
</file>

<file path=customXml/item3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4.xml><?xml version="1.0" encoding="utf-8"?>
<EDP_OtherDocProps xmlns="http://TheAnchorage/EDP_OtherDocProps">
  <Creation_date/>
  <Hyperlink_base/>
  <Last_author/>
  <Last_print_date/>
  <Last_save_time/>
  <Number_of_bytes/>
  <Number_of_characters/>
  <Number_of_characters__with_spaces___/>
  <Number_of_lines/>
  <Number_of_pages/>
  <Number_of_paragraphs/>
  <Number_of_words/>
  <Revision_number/>
  <Security/>
  <Style_sheet/>
  <Template/>
  <Total_editing_time/>
</EDP_OtherDocProp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5F2463-C7BC-4097-983F-068B7F02C9C6}">
  <ds:schemaRefs>
    <ds:schemaRef ds:uri="http://TheAnchorage/EDP_UserDefined_PsuedoProperties"/>
  </ds:schemaRefs>
</ds:datastoreItem>
</file>

<file path=customXml/itemProps3.xml><?xml version="1.0" encoding="utf-8"?>
<ds:datastoreItem xmlns:ds="http://schemas.openxmlformats.org/officeDocument/2006/customXml" ds:itemID="{7389FA67-67F6-40F5-AD53-1C58C29C24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8CBE1F-F817-421B-AAAE-FF345756C870}">
  <ds:schemaRefs>
    <ds:schemaRef ds:uri="http://TheAnchorage/EDP_OtherDoc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Sablona_BP_FS_TUL_CZ.dotx</Template>
  <TotalTime>1</TotalTime>
  <Pages>17</Pages>
  <Words>636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{Název}</vt:lpstr>
    </vt:vector>
  </TitlesOfParts>
  <Manager>{Vedoucí}</Manager>
  <Company>Technická univerzita v Liberci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{Název}</dc:title>
  <dc:subject>{Studijní program}</dc:subject>
  <dc:creator>Autor</dc:creator>
  <cp:keywords>{Klíčová slova}</cp:keywords>
  <dc:description>{Osobní číslo}</dc:description>
  <cp:lastModifiedBy>LB</cp:lastModifiedBy>
  <cp:revision>2</cp:revision>
  <cp:lastPrinted>2023-02-26T20:09:00Z</cp:lastPrinted>
  <dcterms:created xsi:type="dcterms:W3CDTF">2023-12-04T14:40:00Z</dcterms:created>
  <dcterms:modified xsi:type="dcterms:W3CDTF">2023-12-04T14:40:00Z</dcterms:modified>
  <cp:category>Diplomová práce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id="SE5tqHhB"/&gt;&lt;style id="http://www.zotero.org/styles/iso690-numeric-brackets-cs" hasBibliography="1" bibliographyStyleHasBeenSet="1"/&gt;&lt;prefs&gt;&lt;pref name="fieldType" value="Field"/&gt;&lt;/prefs&gt;&lt;/data&gt;</vt:lpwstr>
  </property>
</Properties>
</file>