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BD73B" w14:textId="77777777" w:rsidR="00433C19" w:rsidRPr="00570241" w:rsidRDefault="00A9543C" w:rsidP="00983C98">
      <w:pPr>
        <w:spacing w:before="120" w:after="120" w:line="288" w:lineRule="auto"/>
        <w:jc w:val="center"/>
        <w:rPr>
          <w:rFonts w:ascii="Inter" w:hAnsi="Inter" w:cs="Tahoma"/>
          <w:b/>
          <w:caps/>
          <w:sz w:val="32"/>
          <w:szCs w:val="32"/>
        </w:rPr>
      </w:pPr>
      <w:r w:rsidRPr="00570241">
        <w:rPr>
          <w:rFonts w:ascii="Inter" w:hAnsi="Inter" w:cs="Tahoma"/>
          <w:b/>
          <w:caps/>
          <w:sz w:val="32"/>
          <w:szCs w:val="32"/>
        </w:rPr>
        <w:t>Individuální harmonogram</w:t>
      </w:r>
      <w:r w:rsidR="00433C19" w:rsidRPr="00570241">
        <w:rPr>
          <w:rFonts w:ascii="Inter" w:hAnsi="Inter" w:cs="Tahoma"/>
          <w:b/>
          <w:caps/>
          <w:sz w:val="32"/>
          <w:szCs w:val="32"/>
        </w:rPr>
        <w:t xml:space="preserve"> </w:t>
      </w:r>
      <w:r w:rsidR="00570241">
        <w:rPr>
          <w:rFonts w:ascii="Inter" w:hAnsi="Inter" w:cs="Tahoma"/>
          <w:b/>
          <w:caps/>
          <w:sz w:val="32"/>
          <w:szCs w:val="32"/>
        </w:rPr>
        <w:br/>
      </w:r>
      <w:r w:rsidR="00433C19" w:rsidRPr="00570241">
        <w:rPr>
          <w:rFonts w:ascii="Inter" w:hAnsi="Inter" w:cs="Tahoma"/>
          <w:b/>
          <w:caps/>
          <w:sz w:val="32"/>
          <w:szCs w:val="32"/>
        </w:rPr>
        <w:t>plnění studijních povinností</w:t>
      </w:r>
    </w:p>
    <w:p w14:paraId="237CBF50" w14:textId="77777777" w:rsidR="00D2724A" w:rsidRDefault="00D2724A" w:rsidP="00983C98">
      <w:pPr>
        <w:spacing w:before="120" w:after="480" w:line="288" w:lineRule="auto"/>
        <w:jc w:val="center"/>
        <w:rPr>
          <w:rFonts w:ascii="Inter" w:hAnsi="Inter" w:cs="Tahoma"/>
          <w:bCs/>
        </w:rPr>
      </w:pPr>
      <w:r>
        <w:rPr>
          <w:rFonts w:ascii="Inter" w:hAnsi="Inter" w:cs="Tahoma"/>
          <w:bCs/>
        </w:rPr>
        <w:t>n</w:t>
      </w:r>
      <w:r w:rsidRPr="00D2724A">
        <w:rPr>
          <w:rFonts w:ascii="Inter" w:hAnsi="Inter" w:cs="Tahoma"/>
          <w:bCs/>
        </w:rPr>
        <w:t xml:space="preserve">a základě přiznání </w:t>
      </w:r>
      <w:r w:rsidR="00983C98">
        <w:rPr>
          <w:rFonts w:ascii="Inter" w:hAnsi="Inter" w:cs="Tahoma"/>
          <w:bCs/>
        </w:rPr>
        <w:t xml:space="preserve">mimořádného </w:t>
      </w:r>
      <w:r w:rsidRPr="00D2724A">
        <w:rPr>
          <w:rFonts w:ascii="Inter" w:hAnsi="Inter" w:cs="Tahoma"/>
          <w:bCs/>
        </w:rPr>
        <w:t xml:space="preserve">osobního studijního plánu z důvodu </w:t>
      </w:r>
      <w:r w:rsidR="00570241">
        <w:rPr>
          <w:rFonts w:ascii="Inter" w:hAnsi="Inter" w:cs="Tahoma"/>
          <w:bCs/>
        </w:rPr>
        <w:br/>
      </w:r>
      <w:r w:rsidRPr="00D2724A">
        <w:rPr>
          <w:rFonts w:ascii="Inter" w:hAnsi="Inter" w:cs="Tahoma"/>
          <w:bCs/>
        </w:rPr>
        <w:t xml:space="preserve">mimořádné sportovní výkonnosti dle </w:t>
      </w:r>
      <w:r w:rsidR="00983C98">
        <w:rPr>
          <w:rFonts w:ascii="Inter" w:hAnsi="Inter" w:cs="Tahoma"/>
          <w:bCs/>
        </w:rPr>
        <w:t>S</w:t>
      </w:r>
      <w:r w:rsidRPr="00D2724A">
        <w:rPr>
          <w:rFonts w:ascii="Inter" w:hAnsi="Inter" w:cs="Tahoma"/>
          <w:bCs/>
        </w:rPr>
        <w:t>měrnice rektora TUL č. 4/2026</w:t>
      </w:r>
    </w:p>
    <w:tbl>
      <w:tblPr>
        <w:tblW w:w="94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2"/>
        <w:gridCol w:w="4717"/>
      </w:tblGrid>
      <w:tr w:rsidR="00983C98" w:rsidRPr="00570241" w14:paraId="16450EC1" w14:textId="77777777" w:rsidTr="008876FE">
        <w:tc>
          <w:tcPr>
            <w:tcW w:w="9469" w:type="dxa"/>
            <w:gridSpan w:val="2"/>
            <w:tcBorders>
              <w:bottom w:val="double" w:sz="4" w:space="0" w:color="auto"/>
            </w:tcBorders>
            <w:shd w:val="clear" w:color="auto" w:fill="D0CECE"/>
            <w:vAlign w:val="center"/>
          </w:tcPr>
          <w:p w14:paraId="03C4217B" w14:textId="77777777" w:rsidR="00983C98" w:rsidRPr="000169B7" w:rsidRDefault="00983C98" w:rsidP="00570241">
            <w:pPr>
              <w:spacing w:before="120" w:after="120" w:line="0" w:lineRule="atLeast"/>
              <w:rPr>
                <w:rFonts w:ascii="Inter" w:hAnsi="Inter" w:cs="Tahoma"/>
                <w:b/>
                <w:caps/>
                <w:sz w:val="21"/>
                <w:szCs w:val="21"/>
              </w:rPr>
            </w:pPr>
            <w:r w:rsidRPr="000169B7">
              <w:rPr>
                <w:rFonts w:ascii="Inter" w:hAnsi="Inter" w:cs="Tahoma"/>
                <w:b/>
                <w:caps/>
                <w:sz w:val="21"/>
                <w:szCs w:val="21"/>
              </w:rPr>
              <w:t>Identifikace studenta</w:t>
            </w:r>
          </w:p>
        </w:tc>
      </w:tr>
      <w:tr w:rsidR="00570241" w:rsidRPr="00570241" w14:paraId="0E614326" w14:textId="77777777" w:rsidTr="008876FE">
        <w:tc>
          <w:tcPr>
            <w:tcW w:w="475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53B5E3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/>
                <w:sz w:val="21"/>
                <w:szCs w:val="21"/>
              </w:rPr>
              <w:t>Příjmení</w:t>
            </w:r>
          </w:p>
        </w:tc>
        <w:tc>
          <w:tcPr>
            <w:tcW w:w="471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75B303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end"/>
            </w:r>
          </w:p>
        </w:tc>
      </w:tr>
      <w:tr w:rsidR="00570241" w:rsidRPr="00570241" w14:paraId="1A09A1D5" w14:textId="77777777" w:rsidTr="008876FE">
        <w:tc>
          <w:tcPr>
            <w:tcW w:w="4752" w:type="dxa"/>
            <w:shd w:val="clear" w:color="auto" w:fill="auto"/>
            <w:vAlign w:val="center"/>
          </w:tcPr>
          <w:p w14:paraId="4459C01A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/>
                <w:sz w:val="21"/>
                <w:szCs w:val="21"/>
              </w:rPr>
            </w:pPr>
            <w:r w:rsidRPr="000169B7">
              <w:rPr>
                <w:rFonts w:ascii="Inter" w:hAnsi="Inter" w:cs="Tahoma"/>
                <w:b/>
                <w:sz w:val="21"/>
                <w:szCs w:val="21"/>
              </w:rPr>
              <w:t>Jméno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22B813C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end"/>
            </w:r>
          </w:p>
        </w:tc>
      </w:tr>
      <w:tr w:rsidR="00570241" w:rsidRPr="00570241" w14:paraId="3803780A" w14:textId="77777777" w:rsidTr="008876FE">
        <w:tc>
          <w:tcPr>
            <w:tcW w:w="4752" w:type="dxa"/>
            <w:shd w:val="clear" w:color="auto" w:fill="auto"/>
            <w:vAlign w:val="center"/>
          </w:tcPr>
          <w:p w14:paraId="7E922358" w14:textId="77777777" w:rsidR="00570241" w:rsidRPr="000169B7" w:rsidRDefault="00983C98" w:rsidP="008876FE">
            <w:pPr>
              <w:spacing w:before="140" w:after="140" w:line="0" w:lineRule="atLeast"/>
              <w:rPr>
                <w:rFonts w:ascii="Inter" w:hAnsi="Inter" w:cs="Tahoma"/>
                <w:b/>
                <w:sz w:val="21"/>
                <w:szCs w:val="21"/>
              </w:rPr>
            </w:pPr>
            <w:r w:rsidRPr="000169B7">
              <w:rPr>
                <w:rFonts w:ascii="Inter" w:hAnsi="Inter" w:cs="Tahoma"/>
                <w:b/>
                <w:sz w:val="21"/>
                <w:szCs w:val="21"/>
              </w:rPr>
              <w:t xml:space="preserve">Osobní číslo 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4762E54C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end"/>
            </w:r>
          </w:p>
        </w:tc>
      </w:tr>
      <w:tr w:rsidR="00570241" w:rsidRPr="00570241" w14:paraId="2F7955E0" w14:textId="77777777" w:rsidTr="008876FE">
        <w:tc>
          <w:tcPr>
            <w:tcW w:w="4752" w:type="dxa"/>
            <w:shd w:val="clear" w:color="auto" w:fill="auto"/>
            <w:vAlign w:val="center"/>
          </w:tcPr>
          <w:p w14:paraId="7820F2E4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/>
                <w:sz w:val="21"/>
                <w:szCs w:val="21"/>
              </w:rPr>
            </w:pPr>
            <w:r w:rsidRPr="000169B7">
              <w:rPr>
                <w:rFonts w:ascii="Inter" w:hAnsi="Inter" w:cs="Tahoma"/>
                <w:b/>
                <w:sz w:val="21"/>
                <w:szCs w:val="21"/>
              </w:rPr>
              <w:t>Studijní program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3131E2C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end"/>
            </w:r>
          </w:p>
        </w:tc>
      </w:tr>
      <w:tr w:rsidR="00570241" w:rsidRPr="00570241" w14:paraId="0151A574" w14:textId="77777777" w:rsidTr="008876FE">
        <w:tc>
          <w:tcPr>
            <w:tcW w:w="4752" w:type="dxa"/>
            <w:shd w:val="clear" w:color="auto" w:fill="auto"/>
            <w:vAlign w:val="center"/>
          </w:tcPr>
          <w:p w14:paraId="5CE04EAF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/>
                <w:sz w:val="21"/>
                <w:szCs w:val="21"/>
              </w:rPr>
            </w:pPr>
            <w:r w:rsidRPr="000169B7">
              <w:rPr>
                <w:rFonts w:ascii="Inter" w:hAnsi="Inter" w:cs="Tahoma"/>
                <w:b/>
                <w:sz w:val="21"/>
                <w:szCs w:val="21"/>
              </w:rPr>
              <w:t>E-mail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24378763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end"/>
            </w:r>
          </w:p>
        </w:tc>
      </w:tr>
      <w:tr w:rsidR="00570241" w:rsidRPr="00570241" w14:paraId="2A8B9357" w14:textId="77777777" w:rsidTr="008876FE">
        <w:tc>
          <w:tcPr>
            <w:tcW w:w="4752" w:type="dxa"/>
            <w:shd w:val="clear" w:color="auto" w:fill="auto"/>
            <w:vAlign w:val="center"/>
          </w:tcPr>
          <w:p w14:paraId="3445075E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/>
                <w:sz w:val="21"/>
                <w:szCs w:val="21"/>
              </w:rPr>
            </w:pPr>
            <w:r w:rsidRPr="000169B7">
              <w:rPr>
                <w:rFonts w:ascii="Inter" w:hAnsi="Inter" w:cs="Tahoma"/>
                <w:b/>
                <w:sz w:val="21"/>
                <w:szCs w:val="21"/>
              </w:rPr>
              <w:t>Telefon</w:t>
            </w:r>
          </w:p>
        </w:tc>
        <w:tc>
          <w:tcPr>
            <w:tcW w:w="4717" w:type="dxa"/>
            <w:shd w:val="clear" w:color="auto" w:fill="auto"/>
            <w:vAlign w:val="center"/>
          </w:tcPr>
          <w:p w14:paraId="57386BC7" w14:textId="77777777" w:rsidR="00570241" w:rsidRPr="000169B7" w:rsidRDefault="00570241" w:rsidP="008876FE">
            <w:pPr>
              <w:spacing w:before="140" w:after="14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fldChar w:fldCharType="end"/>
            </w:r>
          </w:p>
        </w:tc>
      </w:tr>
    </w:tbl>
    <w:p w14:paraId="4618AA2C" w14:textId="77777777" w:rsidR="00531005" w:rsidRPr="000169B7" w:rsidRDefault="00531005" w:rsidP="00531005">
      <w:pPr>
        <w:spacing w:before="240" w:after="240" w:line="288" w:lineRule="auto"/>
        <w:ind w:left="142"/>
        <w:jc w:val="both"/>
        <w:rPr>
          <w:rFonts w:ascii="Inter" w:hAnsi="Inter" w:cs="Tahoma"/>
          <w:b/>
          <w:sz w:val="21"/>
          <w:szCs w:val="21"/>
        </w:rPr>
      </w:pPr>
      <w:r w:rsidRPr="000169B7">
        <w:rPr>
          <w:rFonts w:ascii="Inter" w:hAnsi="Inter"/>
          <w:sz w:val="21"/>
          <w:szCs w:val="21"/>
        </w:rPr>
        <w:t>Úpravy uvedené v tomto harmonogramu upravují časové a organizační podmínky plnění studijních povinností. Nemění obsah ani rozsah studijních povinností ani podmínky řádného ukončení předmětu.</w:t>
      </w:r>
    </w:p>
    <w:p w14:paraId="77CA5B91" w14:textId="489F369F" w:rsidR="00D86369" w:rsidRPr="000169B7" w:rsidRDefault="00D86369" w:rsidP="00D86369">
      <w:pPr>
        <w:spacing w:after="60" w:line="360" w:lineRule="auto"/>
        <w:ind w:left="142"/>
        <w:rPr>
          <w:rFonts w:ascii="Inter" w:hAnsi="Inter" w:cs="Tahoma"/>
          <w:b/>
          <w:sz w:val="21"/>
          <w:szCs w:val="21"/>
        </w:rPr>
      </w:pPr>
      <w:r>
        <w:rPr>
          <w:rFonts w:ascii="Inter" w:hAnsi="Inter" w:cs="Tahoma"/>
          <w:b/>
          <w:sz w:val="21"/>
          <w:szCs w:val="21"/>
        </w:rPr>
        <w:t>A</w:t>
      </w:r>
      <w:r w:rsidRPr="000169B7">
        <w:rPr>
          <w:rFonts w:ascii="Inter" w:hAnsi="Inter" w:cs="Tahoma"/>
          <w:b/>
          <w:sz w:val="21"/>
          <w:szCs w:val="21"/>
        </w:rPr>
        <w:t>kademick</w:t>
      </w:r>
      <w:r>
        <w:rPr>
          <w:rFonts w:ascii="Inter" w:hAnsi="Inter" w:cs="Tahoma"/>
          <w:b/>
          <w:sz w:val="21"/>
          <w:szCs w:val="21"/>
        </w:rPr>
        <w:t>ý</w:t>
      </w:r>
      <w:r w:rsidRPr="000169B7">
        <w:rPr>
          <w:rFonts w:ascii="Inter" w:hAnsi="Inter" w:cs="Tahoma"/>
          <w:b/>
          <w:sz w:val="21"/>
          <w:szCs w:val="21"/>
        </w:rPr>
        <w:t xml:space="preserve"> rok</w:t>
      </w:r>
      <w:r>
        <w:rPr>
          <w:rFonts w:ascii="Inter" w:hAnsi="Inter" w:cs="Tahoma"/>
          <w:b/>
          <w:sz w:val="21"/>
          <w:szCs w:val="21"/>
        </w:rPr>
        <w:t xml:space="preserve">: </w:t>
      </w:r>
      <w:r w:rsidRPr="00D86369">
        <w:rPr>
          <w:rFonts w:ascii="Inter" w:hAnsi="Inter" w:cs="Tahoma"/>
          <w:bCs/>
          <w:sz w:val="21"/>
          <w:szCs w:val="21"/>
        </w:rPr>
        <w:t>20__</w:t>
      </w:r>
      <w:r>
        <w:rPr>
          <w:rFonts w:ascii="Inter" w:hAnsi="Inter" w:cs="Tahoma"/>
          <w:bCs/>
          <w:sz w:val="21"/>
          <w:szCs w:val="21"/>
        </w:rPr>
        <w:t>_</w:t>
      </w:r>
      <w:r w:rsidRPr="00D86369">
        <w:rPr>
          <w:rFonts w:ascii="Inter" w:hAnsi="Inter" w:cs="Tahoma"/>
          <w:bCs/>
          <w:sz w:val="21"/>
          <w:szCs w:val="21"/>
        </w:rPr>
        <w:t>_ / 20_</w:t>
      </w:r>
      <w:r>
        <w:rPr>
          <w:rFonts w:ascii="Inter" w:hAnsi="Inter" w:cs="Tahoma"/>
          <w:bCs/>
          <w:sz w:val="21"/>
          <w:szCs w:val="21"/>
        </w:rPr>
        <w:t>_</w:t>
      </w:r>
      <w:r w:rsidRPr="00D86369">
        <w:rPr>
          <w:rFonts w:ascii="Inter" w:hAnsi="Inter" w:cs="Tahoma"/>
          <w:bCs/>
          <w:sz w:val="21"/>
          <w:szCs w:val="21"/>
        </w:rPr>
        <w:t>__</w:t>
      </w:r>
    </w:p>
    <w:p w14:paraId="638699F2" w14:textId="1778F080" w:rsidR="00531005" w:rsidRDefault="00531005" w:rsidP="00D86369">
      <w:pPr>
        <w:spacing w:after="480" w:line="288" w:lineRule="auto"/>
        <w:ind w:left="142"/>
        <w:rPr>
          <w:rFonts w:ascii="Inter" w:hAnsi="Inter" w:cs="Tahoma"/>
          <w:b/>
          <w:sz w:val="21"/>
          <w:szCs w:val="21"/>
        </w:rPr>
      </w:pPr>
      <w:r>
        <w:rPr>
          <w:rFonts w:ascii="Inter" w:hAnsi="Inter" w:cs="Tahoma"/>
          <w:b/>
          <w:sz w:val="21"/>
          <w:szCs w:val="21"/>
        </w:rPr>
        <w:t>Semestr:</w:t>
      </w:r>
      <w:r w:rsidR="00F202D1" w:rsidRPr="000169B7">
        <w:rPr>
          <w:rFonts w:ascii="Inter" w:hAnsi="Inter" w:cs="Tahoma"/>
          <w:b/>
          <w:sz w:val="21"/>
          <w:szCs w:val="21"/>
        </w:rPr>
        <w:t xml:space="preserve"> </w:t>
      </w:r>
      <w:sdt>
        <w:sdtPr>
          <w:rPr>
            <w:rFonts w:ascii="Inter" w:hAnsi="Inter" w:cs="Tahoma"/>
            <w:bCs/>
            <w:sz w:val="21"/>
            <w:szCs w:val="21"/>
          </w:rPr>
          <w:id w:val="-1342007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76FE" w:rsidRPr="00D86369">
            <w:rPr>
              <w:rFonts w:ascii="MS Gothic" w:eastAsia="MS Gothic" w:hAnsi="MS Gothic" w:cs="Tahoma" w:hint="eastAsia"/>
              <w:bCs/>
              <w:sz w:val="21"/>
              <w:szCs w:val="21"/>
            </w:rPr>
            <w:t>☐</w:t>
          </w:r>
        </w:sdtContent>
      </w:sdt>
      <w:r w:rsidRPr="00D86369">
        <w:rPr>
          <w:rFonts w:ascii="Inter" w:hAnsi="Inter" w:cs="Tahoma"/>
          <w:bCs/>
          <w:sz w:val="21"/>
          <w:szCs w:val="21"/>
        </w:rPr>
        <w:t xml:space="preserve"> </w:t>
      </w:r>
      <w:r w:rsidR="00D86369">
        <w:rPr>
          <w:rFonts w:ascii="Inter" w:hAnsi="Inter" w:cs="Tahoma"/>
          <w:bCs/>
          <w:sz w:val="21"/>
          <w:szCs w:val="21"/>
        </w:rPr>
        <w:t>zimní</w:t>
      </w:r>
      <w:r w:rsidR="008876FE" w:rsidRPr="00D86369">
        <w:rPr>
          <w:rFonts w:ascii="Inter" w:hAnsi="Inter" w:cs="Tahoma"/>
          <w:bCs/>
          <w:sz w:val="21"/>
          <w:szCs w:val="21"/>
        </w:rPr>
        <w:t xml:space="preserve"> </w:t>
      </w:r>
      <w:sdt>
        <w:sdtPr>
          <w:rPr>
            <w:rFonts w:ascii="Inter" w:hAnsi="Inter" w:cs="Tahoma"/>
            <w:bCs/>
            <w:sz w:val="21"/>
            <w:szCs w:val="21"/>
          </w:rPr>
          <w:id w:val="-1318100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369">
            <w:rPr>
              <w:rFonts w:ascii="MS Gothic" w:eastAsia="MS Gothic" w:hAnsi="MS Gothic" w:cs="Tahoma" w:hint="eastAsia"/>
              <w:bCs/>
              <w:sz w:val="21"/>
              <w:szCs w:val="21"/>
            </w:rPr>
            <w:t>☐</w:t>
          </w:r>
        </w:sdtContent>
      </w:sdt>
      <w:r w:rsidRPr="00D86369">
        <w:rPr>
          <w:rFonts w:ascii="Inter" w:hAnsi="Inter" w:cs="Tahoma"/>
          <w:bCs/>
          <w:sz w:val="21"/>
          <w:szCs w:val="21"/>
        </w:rPr>
        <w:t xml:space="preserve"> </w:t>
      </w:r>
      <w:r w:rsidR="00D86369">
        <w:rPr>
          <w:rFonts w:ascii="Inter" w:hAnsi="Inter" w:cs="Tahoma"/>
          <w:bCs/>
          <w:sz w:val="21"/>
          <w:szCs w:val="21"/>
        </w:rPr>
        <w:t>letní</w:t>
      </w:r>
      <w:r w:rsidR="00F202D1" w:rsidRPr="000169B7">
        <w:rPr>
          <w:rFonts w:ascii="Inter" w:hAnsi="Inter" w:cs="Tahoma"/>
          <w:b/>
          <w:sz w:val="21"/>
          <w:szCs w:val="21"/>
        </w:rPr>
        <w:t xml:space="preserve">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5"/>
        <w:gridCol w:w="1781"/>
        <w:gridCol w:w="4948"/>
        <w:gridCol w:w="1457"/>
      </w:tblGrid>
      <w:tr w:rsidR="000169B7" w:rsidRPr="009833DC" w14:paraId="081A54BA" w14:textId="77777777" w:rsidTr="008876FE"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9100EF3" w14:textId="2156C68E" w:rsidR="000169B7" w:rsidRPr="000169B7" w:rsidRDefault="000169B7" w:rsidP="00983C98">
            <w:pPr>
              <w:spacing w:before="120" w:after="120" w:line="0" w:lineRule="atLeast"/>
              <w:rPr>
                <w:rFonts w:ascii="Inter" w:hAnsi="Inter" w:cs="Tahoma"/>
                <w:b/>
                <w:sz w:val="21"/>
                <w:szCs w:val="21"/>
              </w:rPr>
            </w:pPr>
            <w:r w:rsidRPr="000169B7">
              <w:rPr>
                <w:rFonts w:ascii="Inter" w:hAnsi="Inter" w:cs="Tahoma"/>
                <w:b/>
                <w:sz w:val="21"/>
                <w:szCs w:val="21"/>
              </w:rPr>
              <w:t>VYJÁDŘENÍ VYUČUJÍCÍCH / GARANTŮ PŘEDMĚTŮ</w:t>
            </w:r>
          </w:p>
        </w:tc>
      </w:tr>
      <w:tr w:rsidR="00807EC2" w:rsidRPr="009833DC" w14:paraId="5785DD3C" w14:textId="77777777" w:rsidTr="008876F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8E2C56B" w14:textId="77777777" w:rsidR="00807EC2" w:rsidRPr="000169B7" w:rsidRDefault="00427DE3" w:rsidP="00983C98">
            <w:pPr>
              <w:spacing w:before="120" w:after="12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t>Z</w:t>
            </w:r>
            <w:r w:rsidR="00807EC2" w:rsidRPr="000169B7">
              <w:rPr>
                <w:rFonts w:ascii="Inter" w:hAnsi="Inter" w:cs="Tahoma"/>
                <w:bCs/>
                <w:sz w:val="21"/>
                <w:szCs w:val="21"/>
              </w:rPr>
              <w:t>kratka katedry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EBC90EE" w14:textId="77777777" w:rsidR="00807EC2" w:rsidRPr="000169B7" w:rsidRDefault="00427DE3" w:rsidP="00983C98">
            <w:pPr>
              <w:spacing w:before="120" w:after="12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t>P</w:t>
            </w:r>
            <w:r w:rsidR="00807EC2" w:rsidRPr="000169B7">
              <w:rPr>
                <w:rFonts w:ascii="Inter" w:hAnsi="Inter" w:cs="Tahoma"/>
                <w:bCs/>
                <w:sz w:val="21"/>
                <w:szCs w:val="21"/>
              </w:rPr>
              <w:t>ředmět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310EC5B" w14:textId="77777777" w:rsidR="00807EC2" w:rsidRPr="000169B7" w:rsidRDefault="00427DE3" w:rsidP="00983C98">
            <w:pPr>
              <w:spacing w:before="120" w:after="12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t xml:space="preserve">Dohodnutá individuální úprava </w:t>
            </w:r>
            <w:r w:rsidRPr="000169B7">
              <w:rPr>
                <w:rFonts w:ascii="Inter" w:hAnsi="Inter" w:cs="Tahoma"/>
                <w:bCs/>
                <w:sz w:val="21"/>
                <w:szCs w:val="21"/>
              </w:rPr>
              <w:br/>
            </w:r>
            <w:r w:rsidR="00570241" w:rsidRPr="000169B7">
              <w:rPr>
                <w:rFonts w:ascii="Inter" w:hAnsi="Inter" w:cs="Tahoma"/>
                <w:bCs/>
                <w:sz w:val="21"/>
                <w:szCs w:val="21"/>
              </w:rPr>
              <w:t>a harmonogram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B481622" w14:textId="77777777" w:rsidR="00807EC2" w:rsidRPr="000169B7" w:rsidRDefault="00427DE3" w:rsidP="00983C98">
            <w:pPr>
              <w:spacing w:before="120" w:after="120" w:line="0" w:lineRule="atLeast"/>
              <w:rPr>
                <w:rFonts w:ascii="Inter" w:hAnsi="Inter" w:cs="Tahoma"/>
                <w:bCs/>
                <w:sz w:val="21"/>
                <w:szCs w:val="21"/>
              </w:rPr>
            </w:pPr>
            <w:r w:rsidRPr="000169B7">
              <w:rPr>
                <w:rFonts w:ascii="Inter" w:hAnsi="Inter" w:cs="Tahoma"/>
                <w:bCs/>
                <w:sz w:val="21"/>
                <w:szCs w:val="21"/>
              </w:rPr>
              <w:t>P</w:t>
            </w:r>
            <w:r w:rsidR="00807EC2" w:rsidRPr="000169B7">
              <w:rPr>
                <w:rFonts w:ascii="Inter" w:hAnsi="Inter" w:cs="Tahoma"/>
                <w:bCs/>
                <w:sz w:val="21"/>
                <w:szCs w:val="21"/>
              </w:rPr>
              <w:t>odpis vyučujícího</w:t>
            </w:r>
          </w:p>
        </w:tc>
      </w:tr>
      <w:tr w:rsidR="00807EC2" w:rsidRPr="000169B7" w14:paraId="0FA7821B" w14:textId="77777777" w:rsidTr="008876FE">
        <w:tc>
          <w:tcPr>
            <w:tcW w:w="13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3132" w14:textId="77777777" w:rsidR="00807EC2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  <w:bookmarkEnd w:id="0"/>
          </w:p>
        </w:tc>
        <w:tc>
          <w:tcPr>
            <w:tcW w:w="17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D224F" w14:textId="77777777" w:rsidR="00807EC2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" w:name="Text16"/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  <w:bookmarkEnd w:id="1"/>
          </w:p>
        </w:tc>
        <w:tc>
          <w:tcPr>
            <w:tcW w:w="49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DB0" w14:textId="77777777" w:rsidR="00807EC2" w:rsidRPr="000169B7" w:rsidRDefault="00807EC2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16807399" w14:textId="77777777" w:rsidR="00570241" w:rsidRPr="000169B7" w:rsidRDefault="00570241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7565" w14:textId="77777777" w:rsidR="00807EC2" w:rsidRPr="000169B7" w:rsidRDefault="00807EC2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  <w:tr w:rsidR="009833DC" w:rsidRPr="000169B7" w14:paraId="34C693F3" w14:textId="77777777" w:rsidTr="008876F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F431" w14:textId="77777777" w:rsidR="009833DC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BFFC" w14:textId="77777777" w:rsidR="009833DC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0BA1" w14:textId="77777777" w:rsidR="009833DC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14E6D43E" w14:textId="77777777" w:rsidR="00570241" w:rsidRPr="000169B7" w:rsidRDefault="00570241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8FD33" w14:textId="77777777" w:rsidR="009833DC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  <w:tr w:rsidR="009833DC" w:rsidRPr="000169B7" w14:paraId="487EE3D0" w14:textId="77777777" w:rsidTr="008876F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A606" w14:textId="77777777" w:rsidR="009833DC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F85E" w14:textId="77777777" w:rsidR="009833DC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ECDE" w14:textId="77777777" w:rsidR="009833DC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6312B566" w14:textId="77777777" w:rsidR="00570241" w:rsidRPr="000169B7" w:rsidRDefault="00570241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F618" w14:textId="77777777" w:rsidR="009833DC" w:rsidRPr="000169B7" w:rsidRDefault="009833DC" w:rsidP="00570241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</w:tbl>
    <w:p w14:paraId="46F68E62" w14:textId="77777777" w:rsidR="002F2386" w:rsidRPr="000169B7" w:rsidRDefault="002F2386" w:rsidP="00570241">
      <w:pPr>
        <w:spacing w:line="0" w:lineRule="atLeast"/>
        <w:ind w:firstLine="280"/>
        <w:rPr>
          <w:rFonts w:ascii="Inter" w:hAnsi="Inter" w:cs="Tahoma"/>
          <w:b/>
          <w:sz w:val="21"/>
          <w:szCs w:val="21"/>
        </w:rPr>
      </w:pPr>
    </w:p>
    <w:p w14:paraId="7BC12E0C" w14:textId="77777777" w:rsidR="00983C98" w:rsidRPr="000169B7" w:rsidRDefault="00983C98" w:rsidP="00570241">
      <w:pPr>
        <w:spacing w:line="0" w:lineRule="atLeast"/>
        <w:ind w:firstLine="280"/>
        <w:rPr>
          <w:rFonts w:ascii="Inter" w:hAnsi="Inter" w:cs="Tahoma"/>
          <w:b/>
          <w:sz w:val="21"/>
          <w:szCs w:val="21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"/>
        <w:gridCol w:w="1782"/>
        <w:gridCol w:w="4950"/>
        <w:gridCol w:w="1455"/>
      </w:tblGrid>
      <w:tr w:rsidR="00983C98" w:rsidRPr="000169B7" w14:paraId="545F1FC5" w14:textId="77777777" w:rsidTr="00FE786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08A81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lastRenderedPageBreak/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E525A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A1837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160FE7CD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C5393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  <w:tr w:rsidR="00983C98" w:rsidRPr="000169B7" w14:paraId="0FDD29B6" w14:textId="77777777" w:rsidTr="00FE786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29BA9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8D17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9E5E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598F7562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70664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  <w:tr w:rsidR="00983C98" w:rsidRPr="000169B7" w14:paraId="19BE6DD5" w14:textId="77777777" w:rsidTr="00FE786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5D680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CCDC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9DE07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1C177EAC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54F1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  <w:tr w:rsidR="00983C98" w:rsidRPr="000169B7" w14:paraId="38F6790E" w14:textId="77777777" w:rsidTr="00FE786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83469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F642E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30FDA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1744018E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5285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  <w:tr w:rsidR="00983C98" w:rsidRPr="000169B7" w14:paraId="51485A68" w14:textId="77777777" w:rsidTr="00FE786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E587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44E9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86275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42F5E4BE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51660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  <w:tr w:rsidR="00983C98" w:rsidRPr="000169B7" w14:paraId="10BE7B45" w14:textId="77777777" w:rsidTr="00FE786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13999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90D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  <w:r w:rsidRPr="000169B7">
              <w:rPr>
                <w:rFonts w:ascii="Inter" w:hAnsi="Inter" w:cs="Tahoma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169B7">
              <w:rPr>
                <w:rFonts w:ascii="Inter" w:hAnsi="Inter" w:cs="Tahoma"/>
                <w:sz w:val="21"/>
                <w:szCs w:val="21"/>
              </w:rPr>
              <w:instrText xml:space="preserve"> FORMTEXT </w:instrText>
            </w:r>
            <w:r w:rsidRPr="000169B7">
              <w:rPr>
                <w:rFonts w:ascii="Inter" w:hAnsi="Inter" w:cs="Tahoma"/>
                <w:sz w:val="21"/>
                <w:szCs w:val="21"/>
              </w:rPr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separate"/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noProof/>
                <w:sz w:val="21"/>
                <w:szCs w:val="21"/>
              </w:rPr>
              <w:t> </w:t>
            </w:r>
            <w:r w:rsidRPr="000169B7">
              <w:rPr>
                <w:rFonts w:ascii="Inter" w:hAnsi="Inter" w:cs="Tahoma"/>
                <w:sz w:val="21"/>
                <w:szCs w:val="21"/>
              </w:rPr>
              <w:fldChar w:fldCharType="end"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FB2BA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  <w:p w14:paraId="60A85C97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F096" w14:textId="77777777" w:rsidR="00983C98" w:rsidRPr="000169B7" w:rsidRDefault="00983C98" w:rsidP="00FE7865">
            <w:pPr>
              <w:spacing w:before="120" w:after="120" w:line="0" w:lineRule="atLeast"/>
              <w:rPr>
                <w:rFonts w:ascii="Inter" w:hAnsi="Inter" w:cs="Tahoma"/>
                <w:sz w:val="21"/>
                <w:szCs w:val="21"/>
              </w:rPr>
            </w:pPr>
          </w:p>
        </w:tc>
      </w:tr>
    </w:tbl>
    <w:p w14:paraId="768BB232" w14:textId="77777777" w:rsidR="00983C98" w:rsidRDefault="00983C98" w:rsidP="00570241">
      <w:pPr>
        <w:spacing w:line="0" w:lineRule="atLeast"/>
        <w:ind w:firstLine="280"/>
        <w:rPr>
          <w:rFonts w:ascii="Inter" w:hAnsi="Inter" w:cs="Tahoma"/>
          <w:b/>
        </w:rPr>
      </w:pPr>
    </w:p>
    <w:p w14:paraId="684027D7" w14:textId="77777777" w:rsidR="00983C98" w:rsidRDefault="00983C98" w:rsidP="00570241">
      <w:pPr>
        <w:spacing w:line="288" w:lineRule="auto"/>
        <w:ind w:left="284" w:hanging="6"/>
        <w:jc w:val="both"/>
        <w:rPr>
          <w:rFonts w:ascii="Inter" w:hAnsi="Inter"/>
        </w:rPr>
      </w:pPr>
    </w:p>
    <w:p w14:paraId="004550BB" w14:textId="73ACC6B3" w:rsidR="00983C98" w:rsidRPr="000169B7" w:rsidRDefault="00983C98" w:rsidP="000169B7">
      <w:pPr>
        <w:tabs>
          <w:tab w:val="left" w:pos="2268"/>
        </w:tabs>
        <w:spacing w:after="480" w:line="288" w:lineRule="auto"/>
        <w:ind w:left="284" w:hanging="6"/>
        <w:jc w:val="both"/>
        <w:rPr>
          <w:rFonts w:ascii="Inter" w:hAnsi="Inter"/>
          <w:sz w:val="21"/>
          <w:szCs w:val="21"/>
        </w:rPr>
      </w:pPr>
      <w:r w:rsidRPr="000169B7">
        <w:rPr>
          <w:rFonts w:ascii="Inter" w:hAnsi="Inter"/>
          <w:b/>
          <w:bCs/>
          <w:sz w:val="21"/>
          <w:szCs w:val="21"/>
        </w:rPr>
        <w:t>Podpis studenta:</w:t>
      </w:r>
      <w:r w:rsidRPr="000169B7">
        <w:rPr>
          <w:rFonts w:ascii="Inter" w:hAnsi="Inter"/>
          <w:b/>
          <w:bCs/>
          <w:sz w:val="21"/>
          <w:szCs w:val="21"/>
        </w:rPr>
        <w:tab/>
      </w:r>
      <w:r w:rsidRPr="000169B7">
        <w:rPr>
          <w:rFonts w:ascii="Inter" w:hAnsi="Inter"/>
          <w:sz w:val="21"/>
          <w:szCs w:val="21"/>
        </w:rPr>
        <w:t>……………………………….</w:t>
      </w:r>
    </w:p>
    <w:p w14:paraId="7E36BF71" w14:textId="464FC188" w:rsidR="00983C98" w:rsidRPr="000169B7" w:rsidRDefault="00983C98" w:rsidP="000169B7">
      <w:pPr>
        <w:tabs>
          <w:tab w:val="left" w:pos="5103"/>
        </w:tabs>
        <w:spacing w:line="288" w:lineRule="auto"/>
        <w:ind w:left="284" w:hanging="6"/>
        <w:jc w:val="both"/>
        <w:rPr>
          <w:rFonts w:ascii="Inter" w:hAnsi="Inter"/>
          <w:b/>
          <w:bCs/>
          <w:sz w:val="21"/>
          <w:szCs w:val="21"/>
        </w:rPr>
      </w:pPr>
      <w:r w:rsidRPr="000169B7">
        <w:rPr>
          <w:rFonts w:ascii="Inter" w:hAnsi="Inter"/>
          <w:b/>
          <w:bCs/>
          <w:sz w:val="21"/>
          <w:szCs w:val="21"/>
        </w:rPr>
        <w:t>Za fakultu / studijní oddělení převzal (datum):</w:t>
      </w:r>
      <w:r w:rsidR="000169B7">
        <w:rPr>
          <w:rFonts w:ascii="Inter" w:hAnsi="Inter"/>
          <w:b/>
          <w:bCs/>
          <w:sz w:val="21"/>
          <w:szCs w:val="21"/>
        </w:rPr>
        <w:tab/>
      </w:r>
      <w:r w:rsidRPr="000169B7">
        <w:rPr>
          <w:rFonts w:ascii="Inter" w:hAnsi="Inter"/>
          <w:sz w:val="21"/>
          <w:szCs w:val="21"/>
        </w:rPr>
        <w:t>……………………………….</w:t>
      </w:r>
    </w:p>
    <w:p w14:paraId="155B4405" w14:textId="77777777" w:rsidR="00983C98" w:rsidRPr="00570241" w:rsidRDefault="00983C98" w:rsidP="00570241">
      <w:pPr>
        <w:spacing w:line="288" w:lineRule="auto"/>
        <w:ind w:left="284" w:hanging="6"/>
        <w:jc w:val="both"/>
        <w:rPr>
          <w:rFonts w:ascii="Inter" w:hAnsi="Inter" w:cs="Tahoma"/>
          <w:b/>
        </w:rPr>
      </w:pPr>
    </w:p>
    <w:p w14:paraId="694D4051" w14:textId="77777777" w:rsidR="00655C9B" w:rsidRPr="002F2386" w:rsidRDefault="00655C9B" w:rsidP="002F2386">
      <w:pPr>
        <w:spacing w:line="0" w:lineRule="atLeast"/>
        <w:rPr>
          <w:rFonts w:ascii="Inter" w:hAnsi="Inter" w:cs="Tahoma"/>
          <w:b/>
        </w:rPr>
      </w:pPr>
    </w:p>
    <w:sectPr w:rsidR="00655C9B" w:rsidRPr="002F2386" w:rsidSect="00D2724A">
      <w:headerReference w:type="default" r:id="rId8"/>
      <w:footerReference w:type="default" r:id="rId9"/>
      <w:pgSz w:w="11906" w:h="16838" w:code="9"/>
      <w:pgMar w:top="2268" w:right="1134" w:bottom="1134" w:left="1134" w:header="56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6C115" w14:textId="77777777" w:rsidR="005B3B40" w:rsidRPr="00D91740" w:rsidRDefault="005B3B40" w:rsidP="00D91740">
      <w:r>
        <w:separator/>
      </w:r>
    </w:p>
  </w:endnote>
  <w:endnote w:type="continuationSeparator" w:id="0">
    <w:p w14:paraId="44617DFA" w14:textId="77777777" w:rsidR="005B3B40" w:rsidRPr="00D91740" w:rsidRDefault="005B3B40" w:rsidP="00D91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nter">
    <w:panose1 w:val="02000503000000020004"/>
    <w:charset w:val="EE"/>
    <w:family w:val="swiss"/>
    <w:pitch w:val="variable"/>
    <w:sig w:usb0="E00002FF" w:usb1="1200A1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0FA28" w14:textId="77777777" w:rsidR="00570241" w:rsidRDefault="00570241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>/2</w:t>
    </w:r>
  </w:p>
  <w:p w14:paraId="4999BD1A" w14:textId="77777777" w:rsidR="00811B2D" w:rsidRDefault="00811B2D" w:rsidP="00811B2D">
    <w:pPr>
      <w:pStyle w:val="Default"/>
      <w:spacing w:line="42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B35C9" w14:textId="77777777" w:rsidR="005B3B40" w:rsidRPr="00D91740" w:rsidRDefault="005B3B40" w:rsidP="00D91740">
      <w:r>
        <w:separator/>
      </w:r>
    </w:p>
  </w:footnote>
  <w:footnote w:type="continuationSeparator" w:id="0">
    <w:p w14:paraId="78ADE639" w14:textId="77777777" w:rsidR="005B3B40" w:rsidRPr="00D91740" w:rsidRDefault="005B3B40" w:rsidP="00D91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CD316" w14:textId="3B59672B" w:rsidR="002F2386" w:rsidRDefault="008876FE">
    <w:pPr>
      <w:pStyle w:val="Zhlav"/>
    </w:pPr>
    <w:r>
      <w:rPr>
        <w:noProof/>
      </w:rPr>
      <w:drawing>
        <wp:inline distT="0" distB="0" distL="0" distR="0" wp14:anchorId="6A1341B5" wp14:editId="047298B7">
          <wp:extent cx="6610350" cy="86677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72C8F"/>
    <w:multiLevelType w:val="multilevel"/>
    <w:tmpl w:val="D3D4E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50E650A0"/>
    <w:multiLevelType w:val="hybridMultilevel"/>
    <w:tmpl w:val="80F0EB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FF"/>
    <w:rsid w:val="000169B7"/>
    <w:rsid w:val="00016D7E"/>
    <w:rsid w:val="0002342B"/>
    <w:rsid w:val="000306B7"/>
    <w:rsid w:val="00037E8B"/>
    <w:rsid w:val="00080475"/>
    <w:rsid w:val="000B1D16"/>
    <w:rsid w:val="000C73BA"/>
    <w:rsid w:val="000C7822"/>
    <w:rsid w:val="000F1B08"/>
    <w:rsid w:val="00100B57"/>
    <w:rsid w:val="001043BD"/>
    <w:rsid w:val="00110985"/>
    <w:rsid w:val="0011284F"/>
    <w:rsid w:val="00137B6F"/>
    <w:rsid w:val="001472E5"/>
    <w:rsid w:val="001903D8"/>
    <w:rsid w:val="00197647"/>
    <w:rsid w:val="001A21D5"/>
    <w:rsid w:val="001A5FEB"/>
    <w:rsid w:val="001D0688"/>
    <w:rsid w:val="001E1E45"/>
    <w:rsid w:val="00200986"/>
    <w:rsid w:val="00201C53"/>
    <w:rsid w:val="00206D22"/>
    <w:rsid w:val="002176FA"/>
    <w:rsid w:val="002A54BA"/>
    <w:rsid w:val="002B41AE"/>
    <w:rsid w:val="002D39F5"/>
    <w:rsid w:val="002D5022"/>
    <w:rsid w:val="002E12BE"/>
    <w:rsid w:val="002F2386"/>
    <w:rsid w:val="002F2D27"/>
    <w:rsid w:val="002F6D3D"/>
    <w:rsid w:val="00302644"/>
    <w:rsid w:val="0031128F"/>
    <w:rsid w:val="003415C5"/>
    <w:rsid w:val="003534CF"/>
    <w:rsid w:val="00366E42"/>
    <w:rsid w:val="00372720"/>
    <w:rsid w:val="003855A8"/>
    <w:rsid w:val="00392572"/>
    <w:rsid w:val="003C2732"/>
    <w:rsid w:val="003D4251"/>
    <w:rsid w:val="003E23D0"/>
    <w:rsid w:val="003F4CA0"/>
    <w:rsid w:val="003F5C1D"/>
    <w:rsid w:val="00404AA1"/>
    <w:rsid w:val="0041455E"/>
    <w:rsid w:val="00415EDC"/>
    <w:rsid w:val="00427DE3"/>
    <w:rsid w:val="00427F1B"/>
    <w:rsid w:val="00433C19"/>
    <w:rsid w:val="0047294E"/>
    <w:rsid w:val="004A5F04"/>
    <w:rsid w:val="004C2C31"/>
    <w:rsid w:val="004C6ABC"/>
    <w:rsid w:val="004D2CEC"/>
    <w:rsid w:val="004D5991"/>
    <w:rsid w:val="004E3950"/>
    <w:rsid w:val="004F2057"/>
    <w:rsid w:val="00531005"/>
    <w:rsid w:val="0053211F"/>
    <w:rsid w:val="0054513A"/>
    <w:rsid w:val="00563272"/>
    <w:rsid w:val="00570241"/>
    <w:rsid w:val="00581D47"/>
    <w:rsid w:val="00587B04"/>
    <w:rsid w:val="00591CFF"/>
    <w:rsid w:val="005B3B40"/>
    <w:rsid w:val="005C195F"/>
    <w:rsid w:val="005C20BE"/>
    <w:rsid w:val="005E25F9"/>
    <w:rsid w:val="0062547B"/>
    <w:rsid w:val="00631A98"/>
    <w:rsid w:val="00635E47"/>
    <w:rsid w:val="00644AE3"/>
    <w:rsid w:val="00655C9B"/>
    <w:rsid w:val="00682258"/>
    <w:rsid w:val="006B2306"/>
    <w:rsid w:val="006C1248"/>
    <w:rsid w:val="006D0095"/>
    <w:rsid w:val="00727D1E"/>
    <w:rsid w:val="00736884"/>
    <w:rsid w:val="007422BA"/>
    <w:rsid w:val="00764C31"/>
    <w:rsid w:val="007E1B00"/>
    <w:rsid w:val="007E3086"/>
    <w:rsid w:val="007F55A7"/>
    <w:rsid w:val="00807EC2"/>
    <w:rsid w:val="00811B2D"/>
    <w:rsid w:val="00830E69"/>
    <w:rsid w:val="00885803"/>
    <w:rsid w:val="00885B8B"/>
    <w:rsid w:val="008876FE"/>
    <w:rsid w:val="008A71A9"/>
    <w:rsid w:val="008A7A81"/>
    <w:rsid w:val="008C0752"/>
    <w:rsid w:val="009338CB"/>
    <w:rsid w:val="00940BBE"/>
    <w:rsid w:val="009562F4"/>
    <w:rsid w:val="00965CF0"/>
    <w:rsid w:val="009833DC"/>
    <w:rsid w:val="00983C98"/>
    <w:rsid w:val="00991063"/>
    <w:rsid w:val="009A15E6"/>
    <w:rsid w:val="009A2FA7"/>
    <w:rsid w:val="009A50E9"/>
    <w:rsid w:val="009B3FFE"/>
    <w:rsid w:val="009B6FDE"/>
    <w:rsid w:val="009C0ECE"/>
    <w:rsid w:val="009D08BB"/>
    <w:rsid w:val="009F4ABF"/>
    <w:rsid w:val="00A061F9"/>
    <w:rsid w:val="00A12638"/>
    <w:rsid w:val="00A14DE0"/>
    <w:rsid w:val="00A1575D"/>
    <w:rsid w:val="00A168E4"/>
    <w:rsid w:val="00A274F0"/>
    <w:rsid w:val="00A37C00"/>
    <w:rsid w:val="00A51007"/>
    <w:rsid w:val="00A83757"/>
    <w:rsid w:val="00A858BF"/>
    <w:rsid w:val="00A87A76"/>
    <w:rsid w:val="00A9543C"/>
    <w:rsid w:val="00AB2609"/>
    <w:rsid w:val="00AB3F6C"/>
    <w:rsid w:val="00AC6790"/>
    <w:rsid w:val="00B01511"/>
    <w:rsid w:val="00B11F36"/>
    <w:rsid w:val="00B2558D"/>
    <w:rsid w:val="00B3126F"/>
    <w:rsid w:val="00B45EAF"/>
    <w:rsid w:val="00B5342B"/>
    <w:rsid w:val="00B6121F"/>
    <w:rsid w:val="00B65538"/>
    <w:rsid w:val="00B824A9"/>
    <w:rsid w:val="00B82B57"/>
    <w:rsid w:val="00B90F86"/>
    <w:rsid w:val="00C4525A"/>
    <w:rsid w:val="00C82235"/>
    <w:rsid w:val="00C85D77"/>
    <w:rsid w:val="00C96F8D"/>
    <w:rsid w:val="00CA0ECE"/>
    <w:rsid w:val="00CB430D"/>
    <w:rsid w:val="00CD5551"/>
    <w:rsid w:val="00CE318E"/>
    <w:rsid w:val="00D23E61"/>
    <w:rsid w:val="00D2724A"/>
    <w:rsid w:val="00D31BB7"/>
    <w:rsid w:val="00D4083D"/>
    <w:rsid w:val="00D41F7A"/>
    <w:rsid w:val="00D86369"/>
    <w:rsid w:val="00D91740"/>
    <w:rsid w:val="00DD27E2"/>
    <w:rsid w:val="00DD3D66"/>
    <w:rsid w:val="00DF1173"/>
    <w:rsid w:val="00DF3F1D"/>
    <w:rsid w:val="00E03247"/>
    <w:rsid w:val="00E0357F"/>
    <w:rsid w:val="00E23FAF"/>
    <w:rsid w:val="00E63C1E"/>
    <w:rsid w:val="00E95E85"/>
    <w:rsid w:val="00EA4109"/>
    <w:rsid w:val="00EB40DD"/>
    <w:rsid w:val="00ED5B3C"/>
    <w:rsid w:val="00F06EA0"/>
    <w:rsid w:val="00F120AD"/>
    <w:rsid w:val="00F1405A"/>
    <w:rsid w:val="00F15FF1"/>
    <w:rsid w:val="00F202D1"/>
    <w:rsid w:val="00F21D13"/>
    <w:rsid w:val="00F47BDF"/>
    <w:rsid w:val="00F6643B"/>
    <w:rsid w:val="00F73620"/>
    <w:rsid w:val="00F8682F"/>
    <w:rsid w:val="00FB2A8C"/>
    <w:rsid w:val="00FC7439"/>
    <w:rsid w:val="00FD62BE"/>
    <w:rsid w:val="00FE40EE"/>
    <w:rsid w:val="00FE47B7"/>
    <w:rsid w:val="00FE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6C5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3950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727D1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7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7BDF"/>
  </w:style>
  <w:style w:type="paragraph" w:styleId="Zpat">
    <w:name w:val="footer"/>
    <w:basedOn w:val="Normln"/>
    <w:link w:val="ZpatChar"/>
    <w:uiPriority w:val="99"/>
    <w:unhideWhenUsed/>
    <w:rsid w:val="00F47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7BDF"/>
  </w:style>
  <w:style w:type="paragraph" w:styleId="Textbubliny">
    <w:name w:val="Balloon Text"/>
    <w:basedOn w:val="Normln"/>
    <w:link w:val="TextbublinyChar"/>
    <w:uiPriority w:val="99"/>
    <w:semiHidden/>
    <w:unhideWhenUsed/>
    <w:rsid w:val="00F47BD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47BDF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727D1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Zstupntext">
    <w:name w:val="Placeholder Text"/>
    <w:uiPriority w:val="99"/>
    <w:semiHidden/>
    <w:rsid w:val="00635E47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AC6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TUL2011">
    <w:name w:val="TUL2011"/>
    <w:basedOn w:val="Normln"/>
    <w:next w:val="Normln"/>
    <w:link w:val="TUL2011Char"/>
    <w:rsid w:val="0054513A"/>
    <w:rPr>
      <w:rFonts w:ascii="Myriad Pro" w:hAnsi="Myriad Pro"/>
      <w:sz w:val="20"/>
    </w:rPr>
  </w:style>
  <w:style w:type="paragraph" w:customStyle="1" w:styleId="Default">
    <w:name w:val="Default"/>
    <w:rsid w:val="00811B2D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character" w:customStyle="1" w:styleId="TUL2011Char">
    <w:name w:val="TUL2011 Char"/>
    <w:link w:val="TUL2011"/>
    <w:rsid w:val="0054513A"/>
    <w:rPr>
      <w:rFonts w:ascii="Myriad Pro" w:eastAsia="Calibri" w:hAnsi="Myriad Pro" w:cs="Times New Roman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A12638"/>
    <w:pPr>
      <w:ind w:left="708"/>
    </w:pPr>
  </w:style>
  <w:style w:type="table" w:styleId="Mkatabulky">
    <w:name w:val="Table Grid"/>
    <w:basedOn w:val="Normlntabulka"/>
    <w:rsid w:val="00A1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3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niela.stejskalova\Plocha\fs-hlavickovy-papir-zakladni-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432FB-E75B-4E84-BAAF-E038FBBD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fs-hlavickovy-papir-zakladni-cz.dot</Template>
  <TotalTime>0</TotalTime>
  <Pages>2</Pages>
  <Words>185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TULšablonaWORD2011</vt:lpstr>
    </vt:vector>
  </TitlesOfParts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TULšablonaWORD2011</dc:title>
  <dc:subject/>
  <dc:creator/>
  <cp:keywords/>
  <cp:lastModifiedBy/>
  <cp:revision>1</cp:revision>
  <dcterms:created xsi:type="dcterms:W3CDTF">2026-09-29T06:10:00Z</dcterms:created>
  <dcterms:modified xsi:type="dcterms:W3CDTF">2026-09-29T06:21:00Z</dcterms:modified>
</cp:coreProperties>
</file>