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0AD7B" w14:textId="7E43D536" w:rsidR="00EE0752" w:rsidRPr="00763C33" w:rsidRDefault="00B4198E" w:rsidP="00C33519">
      <w:pPr>
        <w:pStyle w:val="Podnadpis"/>
        <w:ind w:firstLine="0"/>
      </w:pPr>
      <w:sdt>
        <w:sdtPr>
          <w:alias w:val="Kategorie"/>
          <w:tag w:val="Kategorie"/>
          <w:id w:val="824708363"/>
          <w:lock w:val="sdtLocked"/>
          <w:placeholder>
            <w:docPart w:val="FDB247A2FCD546C381B2684D98785FB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E463C8">
            <w:t>Diplomová</w:t>
          </w:r>
          <w:r w:rsidR="003C0363" w:rsidRPr="00763C33">
            <w:t xml:space="preserve"> práce</w:t>
          </w:r>
        </w:sdtContent>
      </w:sdt>
    </w:p>
    <w:sdt>
      <w:sdtPr>
        <w:alias w:val="Název"/>
        <w:tag w:val="Název"/>
        <w:id w:val="822936949"/>
        <w:lock w:val="sdtLocked"/>
        <w:placeholder>
          <w:docPart w:val="F3FD8067A0C54BD7A83E49675CC1046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4BEC1529" w14:textId="62DB4672" w:rsidR="008B3990" w:rsidRPr="0011497C" w:rsidRDefault="001407DF" w:rsidP="00FC50F3">
          <w:pPr>
            <w:pStyle w:val="Nzev"/>
            <w:rPr>
              <w:rStyle w:val="NzevChar"/>
              <w:b/>
            </w:rPr>
          </w:pPr>
          <w:r>
            <w:t>{Název}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B63449" w14:paraId="153CE1C4" w14:textId="77777777" w:rsidTr="00C33519">
        <w:trPr>
          <w:trHeight w:val="272"/>
        </w:trPr>
        <w:tc>
          <w:tcPr>
            <w:tcW w:w="2000" w:type="pct"/>
          </w:tcPr>
          <w:p w14:paraId="3AF498B1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Studijní program:</w:t>
            </w:r>
          </w:p>
        </w:tc>
        <w:tc>
          <w:tcPr>
            <w:tcW w:w="3000" w:type="pct"/>
          </w:tcPr>
          <w:p w14:paraId="54928D20" w14:textId="40AE7B70" w:rsidR="003E2C0F" w:rsidRPr="00B63449" w:rsidRDefault="00B4198E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ijní program"/>
                <w:tag w:val="Studijní program"/>
                <w:id w:val="-1774393425"/>
                <w:lock w:val="sdtLocked"/>
                <w:placeholder>
                  <w:docPart w:val="0750BDE6FB62472A89736F7D3A6D3219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>
                <w:rPr>
                  <w:rStyle w:val="Zdraznn"/>
                </w:rPr>
              </w:sdtEndPr>
              <w:sdtContent>
                <w:r w:rsidR="00500E14">
                  <w:rPr>
                    <w:rStyle w:val="Zdraznn"/>
                  </w:rPr>
                  <w:t>{Studijní program</w:t>
                </w:r>
                <w:r w:rsidR="001C1417">
                  <w:rPr>
                    <w:rStyle w:val="Zdraznn"/>
                  </w:rPr>
                  <w:t>N027</w:t>
                </w:r>
                <w:r w:rsidR="00500E14">
                  <w:rPr>
                    <w:rStyle w:val="Zdraznn"/>
                  </w:rPr>
                  <w:t>}</w:t>
                </w:r>
              </w:sdtContent>
            </w:sdt>
          </w:p>
        </w:tc>
      </w:tr>
      <w:tr w:rsidR="003E2C0F" w:rsidRPr="00B63449" w14:paraId="42E978AA" w14:textId="77777777" w:rsidTr="00C33519">
        <w:trPr>
          <w:trHeight w:val="272"/>
        </w:trPr>
        <w:tc>
          <w:tcPr>
            <w:tcW w:w="2000" w:type="pct"/>
          </w:tcPr>
          <w:p w14:paraId="4A8CD316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Autor práce: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-387180679"/>
              <w:lock w:val="sdtLocked"/>
              <w:placeholder>
                <w:docPart w:val="86FBAA09001B452CA3A62577F3407B1F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178ACD0F" w14:textId="6AB21857" w:rsidR="003E2C0F" w:rsidRPr="00B63449" w:rsidRDefault="001C1417" w:rsidP="00C33519">
                <w:pPr>
                  <w:spacing w:line="240" w:lineRule="auto"/>
                  <w:ind w:firstLine="56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3E2C0F" w:rsidRPr="00B63449" w14:paraId="4211C1B3" w14:textId="77777777" w:rsidTr="00C33519">
        <w:trPr>
          <w:trHeight w:val="272"/>
        </w:trPr>
        <w:tc>
          <w:tcPr>
            <w:tcW w:w="2000" w:type="pct"/>
          </w:tcPr>
          <w:p w14:paraId="11C6DECA" w14:textId="77777777" w:rsidR="003E2C0F" w:rsidRPr="00D30755" w:rsidRDefault="003E2C0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D30755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id w:val="1608614562"/>
            <w:placeholder>
              <w:docPart w:val="DefaultPlaceholder_-1854013440"/>
            </w:placeholder>
          </w:sdtPr>
          <w:sdtEndPr>
            <w:rPr>
              <w:rStyle w:val="Zdraznn"/>
            </w:rPr>
          </w:sdtEndPr>
          <w:sdtContent>
            <w:sdt>
              <w:sdtPr>
                <w:rPr>
                  <w:rStyle w:val="Zdraznn"/>
                </w:rPr>
                <w:alias w:val="Vedoucí"/>
                <w:tag w:val="Vedoucí"/>
                <w:id w:val="-2089843050"/>
                <w:lock w:val="sdtLocked"/>
                <w:placeholder>
                  <w:docPart w:val="A1007C0602784DBA92E9D0C9D91F66B7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>
                <w:rPr>
                  <w:rStyle w:val="Zdraznn"/>
                </w:rPr>
              </w:sdtEndPr>
              <w:sdtContent>
                <w:tc>
                  <w:tcPr>
                    <w:tcW w:w="3000" w:type="pct"/>
                  </w:tcPr>
                  <w:p w14:paraId="155D945F" w14:textId="7256317C" w:rsidR="003E2C0F" w:rsidRPr="00B63449" w:rsidRDefault="00F7257F" w:rsidP="00C33519">
                    <w:pPr>
                      <w:spacing w:line="240" w:lineRule="auto"/>
                      <w:ind w:firstLine="0"/>
                      <w:rPr>
                        <w:rStyle w:val="Zdraznn"/>
                      </w:rPr>
                    </w:pPr>
                    <w:r>
                      <w:rPr>
                        <w:rStyle w:val="Zdraznn"/>
                      </w:rPr>
                      <w:t>{Vedoucí}</w:t>
                    </w:r>
                  </w:p>
                </w:tc>
              </w:sdtContent>
            </w:sdt>
          </w:sdtContent>
        </w:sdt>
      </w:tr>
      <w:tr w:rsidR="000E45CB" w:rsidRPr="00B63449" w14:paraId="0637BCA7" w14:textId="77777777" w:rsidTr="00C33519">
        <w:trPr>
          <w:trHeight w:val="272"/>
        </w:trPr>
        <w:tc>
          <w:tcPr>
            <w:tcW w:w="2000" w:type="pct"/>
          </w:tcPr>
          <w:p w14:paraId="3E40CAEA" w14:textId="77777777" w:rsidR="000E45CB" w:rsidRPr="00D30755" w:rsidRDefault="000E45C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1998999598"/>
            <w:lock w:val="sdtLocked"/>
            <w:placeholder>
              <w:docPart w:val="2E34C66F511F488C93ACA91CF8096A86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56B55982" w14:textId="46FA685A" w:rsidR="000E45CB" w:rsidRPr="00BF09A3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785C72" w:rsidRPr="00B63449" w14:paraId="7406A8B8" w14:textId="77777777" w:rsidTr="00C33519">
        <w:trPr>
          <w:trHeight w:val="272"/>
        </w:trPr>
        <w:tc>
          <w:tcPr>
            <w:tcW w:w="2000" w:type="pct"/>
          </w:tcPr>
          <w:p w14:paraId="450F4E3E" w14:textId="77777777" w:rsidR="00785C72" w:rsidRDefault="00785C7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77398094" w14:textId="77777777" w:rsidR="00785C72" w:rsidRDefault="00785C72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1C118839" w14:textId="77777777" w:rsidTr="00C33519">
        <w:trPr>
          <w:trHeight w:val="272"/>
        </w:trPr>
        <w:tc>
          <w:tcPr>
            <w:tcW w:w="2000" w:type="pct"/>
          </w:tcPr>
          <w:p w14:paraId="234CFFC7" w14:textId="1BE1DD38" w:rsidR="001A326C" w:rsidRPr="00D30755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</w:t>
            </w:r>
            <w:r w:rsidR="00EA6F8B">
              <w:rPr>
                <w:rStyle w:val="Zdraznn"/>
                <w:i/>
                <w:iCs w:val="0"/>
              </w:rPr>
              <w:t>nt</w:t>
            </w:r>
            <w:r>
              <w:rPr>
                <w:rStyle w:val="Zdraznn"/>
                <w:i/>
                <w:iCs w:val="0"/>
              </w:rPr>
              <w:t xml:space="preserve"> práce:</w:t>
            </w:r>
          </w:p>
        </w:tc>
        <w:tc>
          <w:tcPr>
            <w:tcW w:w="3000" w:type="pct"/>
          </w:tcPr>
          <w:p w14:paraId="5BFD361B" w14:textId="2846FF2B" w:rsidR="001A326C" w:rsidRPr="001A326C" w:rsidRDefault="00B4198E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1834296199"/>
                <w:placeholder>
                  <w:docPart w:val="CD1098B6A7594EEAB1A70542093EC21D"/>
                </w:placeholder>
              </w:sdtPr>
              <w:sdtEndPr>
                <w:rPr>
                  <w:rStyle w:val="Zdraznn"/>
                </w:rPr>
              </w:sdtEndPr>
              <w:sdtContent>
                <w:r w:rsidR="000A5D6C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1A326C" w:rsidRPr="00B63449" w14:paraId="48752D44" w14:textId="77777777" w:rsidTr="00C33519">
        <w:trPr>
          <w:trHeight w:val="272"/>
        </w:trPr>
        <w:tc>
          <w:tcPr>
            <w:tcW w:w="2000" w:type="pct"/>
          </w:tcPr>
          <w:p w14:paraId="0A62002B" w14:textId="77777777" w:rsidR="001A326C" w:rsidRDefault="001A326C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525756845"/>
              <w:placeholder>
                <w:docPart w:val="9F4279A48BE644FA82B4592FA622EA57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6CAD1E6D" w14:textId="626DC9C9" w:rsidR="001A326C" w:rsidRPr="00B63449" w:rsidRDefault="000A5D6C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1A326C" w:rsidRPr="00B63449" w14:paraId="08D83155" w14:textId="77777777" w:rsidTr="00C33519">
        <w:trPr>
          <w:trHeight w:val="272"/>
        </w:trPr>
        <w:tc>
          <w:tcPr>
            <w:tcW w:w="2000" w:type="pct"/>
          </w:tcPr>
          <w:p w14:paraId="77B8F030" w14:textId="77777777" w:rsidR="001A326C" w:rsidRDefault="001A326C" w:rsidP="00C33519">
            <w:pPr>
              <w:spacing w:line="240" w:lineRule="auto"/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CE358F4" w14:textId="2DB07ABE" w:rsidR="001A326C" w:rsidRDefault="001A326C" w:rsidP="00C33519">
            <w:pPr>
              <w:spacing w:line="240" w:lineRule="auto"/>
              <w:rPr>
                <w:rStyle w:val="Zdraznn"/>
              </w:rPr>
            </w:pPr>
          </w:p>
        </w:tc>
      </w:tr>
      <w:tr w:rsidR="001A326C" w:rsidRPr="00B63449" w14:paraId="245F9A37" w14:textId="77777777" w:rsidTr="001A326C">
        <w:tc>
          <w:tcPr>
            <w:tcW w:w="2000" w:type="pct"/>
          </w:tcPr>
          <w:p w14:paraId="67A3A116" w14:textId="77777777" w:rsidR="001A326C" w:rsidRPr="00D30755" w:rsidRDefault="001A326C" w:rsidP="001A326C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0B67B38B" w14:textId="77777777" w:rsidR="001A326C" w:rsidRPr="00B63449" w:rsidRDefault="001A326C" w:rsidP="00C33519">
            <w:pPr>
              <w:ind w:firstLine="0"/>
              <w:rPr>
                <w:rStyle w:val="Zdraznn"/>
              </w:rPr>
            </w:pPr>
            <w:r w:rsidRPr="00B63449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um zadání"/>
                <w:tag w:val="Datum zadání"/>
                <w:id w:val="-2106635709"/>
                <w:lock w:val="sdtLocked"/>
                <w:placeholder>
                  <w:docPart w:val="079A79A6EA1C484B9099D551524B2C5D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>
                  <w:rPr>
                    <w:rStyle w:val="Zdraznn"/>
                  </w:rPr>
                  <w:t>{Datum zadání}</w:t>
                </w:r>
              </w:sdtContent>
            </w:sdt>
          </w:p>
        </w:tc>
      </w:tr>
    </w:tbl>
    <w:p w14:paraId="02ABE4BC" w14:textId="77777777" w:rsidR="003B107A" w:rsidRDefault="003B107A" w:rsidP="00CE7191">
      <w:pPr>
        <w:sectPr w:rsidR="003B107A" w:rsidSect="00A306F9">
          <w:headerReference w:type="even" r:id="rId11"/>
          <w:headerReference w:type="default" r:id="rId12"/>
          <w:pgSz w:w="11906" w:h="16838"/>
          <w:pgMar w:top="11057" w:right="1418" w:bottom="1134" w:left="1418" w:header="709" w:footer="709" w:gutter="0"/>
          <w:cols w:space="708"/>
          <w:docGrid w:linePitch="360"/>
        </w:sectPr>
      </w:pPr>
    </w:p>
    <w:p w14:paraId="1772AEFB" w14:textId="2C638E9B" w:rsidR="007C4050" w:rsidRDefault="007C4050" w:rsidP="00C33519">
      <w:pPr>
        <w:pStyle w:val="Podnadpis"/>
        <w:ind w:firstLine="0"/>
      </w:pPr>
      <w:r w:rsidRPr="002E28F0">
        <w:lastRenderedPageBreak/>
        <w:t xml:space="preserve">Zadání </w:t>
      </w:r>
      <w:r w:rsidR="00E463C8">
        <w:t>diplomové</w:t>
      </w:r>
      <w:r w:rsidRPr="002E28F0">
        <w:t xml:space="preserve"> práce</w:t>
      </w:r>
    </w:p>
    <w:p w14:paraId="25AF8CE2" w14:textId="54D6AC9D" w:rsidR="001D7B0F" w:rsidRPr="00522A07" w:rsidRDefault="00B4198E" w:rsidP="005B5DA4">
      <w:pPr>
        <w:pStyle w:val="Nzev"/>
      </w:pPr>
      <w:sdt>
        <w:sdtPr>
          <w:alias w:val="Název"/>
          <w:tag w:val="Název"/>
          <w:id w:val="1629977866"/>
          <w:lock w:val="sdtLocked"/>
          <w:placeholder>
            <w:docPart w:val="78CD18467A7A41458A54963C17FC09B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1407DF">
            <w:t>{Název}</w:t>
          </w:r>
        </w:sdtContent>
      </w:sdt>
      <w:r w:rsidR="001D7B0F" w:rsidRPr="00522A07"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627F3B" w14:paraId="6D48E229" w14:textId="77777777" w:rsidTr="00F86880">
        <w:tc>
          <w:tcPr>
            <w:tcW w:w="2000" w:type="pct"/>
          </w:tcPr>
          <w:p w14:paraId="5ABC7F5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Jméno a příjmení: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or"/>
              <w:tag w:val="Autor"/>
              <w:id w:val="247865262"/>
              <w:lock w:val="sdtLocked"/>
              <w:placeholder>
                <w:docPart w:val="3A563AC042E14B2CBBF474C5472B52EB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intenzivn"/>
              </w:rPr>
            </w:sdtEndPr>
            <w:sdtContent>
              <w:p w14:paraId="0C6DD9CA" w14:textId="4D03B818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intenzivn"/>
                  </w:rPr>
                </w:pPr>
                <w:r>
                  <w:rPr>
                    <w:rStyle w:val="Zdraznnintenzivn"/>
                  </w:rPr>
                  <w:t>Autor</w:t>
                </w:r>
              </w:p>
            </w:sdtContent>
          </w:sdt>
        </w:tc>
      </w:tr>
      <w:tr w:rsidR="00F96E37" w:rsidRPr="00627F3B" w14:paraId="538CE7B7" w14:textId="77777777" w:rsidTr="00F86880">
        <w:tc>
          <w:tcPr>
            <w:tcW w:w="2000" w:type="pct"/>
          </w:tcPr>
          <w:p w14:paraId="20193F8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Osobní číslo:</w:t>
            </w:r>
          </w:p>
        </w:tc>
        <w:sdt>
          <w:sdtPr>
            <w:rPr>
              <w:rStyle w:val="Zdraznn"/>
            </w:rPr>
            <w:alias w:val="Osobní číslo"/>
            <w:tag w:val="Osobní číslo"/>
            <w:id w:val="686796265"/>
            <w:lock w:val="sdtLocked"/>
            <w:placeholder>
              <w:docPart w:val="3B3DF2A253504EF3840FA5EB56BFF650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03A7B30F" w14:textId="213FB8AD" w:rsidR="00F96E37" w:rsidRPr="000F3520" w:rsidRDefault="00494390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 w:rsidRPr="000F3520">
                  <w:rPr>
                    <w:rStyle w:val="Zdraznn"/>
                  </w:rPr>
                  <w:t>{Osobní číslo}</w:t>
                </w:r>
              </w:p>
            </w:tc>
          </w:sdtContent>
        </w:sdt>
      </w:tr>
      <w:tr w:rsidR="00F96E37" w:rsidRPr="00627F3B" w14:paraId="141623F6" w14:textId="77777777" w:rsidTr="00F86880">
        <w:tc>
          <w:tcPr>
            <w:tcW w:w="2000" w:type="pct"/>
          </w:tcPr>
          <w:p w14:paraId="5FA24A32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Studijní program:</w:t>
            </w:r>
          </w:p>
        </w:tc>
        <w:sdt>
          <w:sdtPr>
            <w:rPr>
              <w:rStyle w:val="Zdraznn"/>
            </w:rPr>
            <w:alias w:val="Studijní program"/>
            <w:tag w:val="Katedra"/>
            <w:id w:val="-1835440922"/>
            <w:lock w:val="sdtLocked"/>
            <w:placeholder>
              <w:docPart w:val="01E597DB07F649A3A8C461DBD187A576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70053D86" w14:textId="39DB386C" w:rsidR="00F96E37" w:rsidRPr="000F3520" w:rsidRDefault="001C1417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{Studijní programN027}</w:t>
                </w:r>
              </w:p>
            </w:tc>
          </w:sdtContent>
        </w:sdt>
      </w:tr>
      <w:tr w:rsidR="00F96E37" w:rsidRPr="00627F3B" w14:paraId="610B40C7" w14:textId="77777777" w:rsidTr="00F86880">
        <w:tc>
          <w:tcPr>
            <w:tcW w:w="2000" w:type="pct"/>
          </w:tcPr>
          <w:p w14:paraId="648BFCBC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Zadávající katedra:</w:t>
            </w:r>
          </w:p>
        </w:tc>
        <w:sdt>
          <w:sdtPr>
            <w:rPr>
              <w:rStyle w:val="Zdraznn"/>
            </w:rPr>
            <w:alias w:val="Katedra"/>
            <w:tag w:val="Katedra"/>
            <w:id w:val="151267528"/>
            <w:lock w:val="sdtLocked"/>
            <w:placeholder>
              <w:docPart w:val="1D563A599C1B47E6A00D63B30B53D48E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3000" w:type="pct"/>
              </w:tcPr>
              <w:p w14:paraId="696BA0F8" w14:textId="2AFF77C7" w:rsidR="00F96E37" w:rsidRPr="000F3520" w:rsidRDefault="00F7257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F96E37" w:rsidRPr="00627F3B" w14:paraId="37394556" w14:textId="77777777" w:rsidTr="00F86880">
        <w:tc>
          <w:tcPr>
            <w:tcW w:w="2000" w:type="pct"/>
          </w:tcPr>
          <w:p w14:paraId="07C107B6" w14:textId="77777777" w:rsidR="00F96E37" w:rsidRPr="004E1364" w:rsidRDefault="00F96E37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4E1364">
              <w:rPr>
                <w:rStyle w:val="Zdraznn"/>
                <w:i/>
                <w:iCs w:val="0"/>
              </w:rPr>
              <w:t>Akademický rok:</w:t>
            </w:r>
          </w:p>
        </w:tc>
        <w:tc>
          <w:tcPr>
            <w:tcW w:w="3000" w:type="pct"/>
          </w:tcPr>
          <w:p w14:paraId="1351766F" w14:textId="74BB4778" w:rsidR="00F96E37" w:rsidRPr="000F3520" w:rsidRDefault="00B4198E" w:rsidP="00C33519">
            <w:pPr>
              <w:spacing w:line="240" w:lineRule="auto"/>
              <w:ind w:firstLine="0"/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zadání"/>
                <w:tag w:val="Datum zadání"/>
                <w:id w:val="-353035898"/>
                <w:lock w:val="sdtLocked"/>
                <w:placeholder>
                  <w:docPart w:val="AE515055E1B440DD9611E4C24C2762D4"/>
                </w:placeholder>
                <w:dataBinding w:xpath="/ns0:EnhancedDocProps[1]/ns0:Datum_za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BB2271">
                  <w:rPr>
                    <w:rStyle w:val="Zdraznn"/>
                  </w:rPr>
                  <w:t>{Datum zadání}</w:t>
                </w:r>
              </w:sdtContent>
            </w:sdt>
            <w:r w:rsidR="00031776" w:rsidRPr="000F3520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Termín odevzdání"/>
                <w:tag w:val="Termín odevzdání"/>
                <w:id w:val="1396008070"/>
                <w:lock w:val="sdtLocked"/>
                <w:placeholder>
                  <w:docPart w:val="B271D56EAB674074890321BA3D0B4369"/>
                </w:placeholder>
                <w:dataBinding w:xpath="/ns0:EnhancedDocProps[1]/ns0:Termín_odevzdání[1]" w:storeItemID="{C05F2463-C7BC-4097-983F-068B7F02C9C6}"/>
                <w:date>
                  <w:dateFormat w:val="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3A70EC">
                  <w:rPr>
                    <w:rStyle w:val="Zdraznn"/>
                  </w:rPr>
                  <w:t>{Termín odevzdání}</w:t>
                </w:r>
              </w:sdtContent>
            </w:sdt>
          </w:p>
        </w:tc>
      </w:tr>
    </w:tbl>
    <w:p w14:paraId="2B25B2E2" w14:textId="77777777" w:rsidR="00F96E37" w:rsidRPr="00727C49" w:rsidRDefault="00F96E37" w:rsidP="00CE7191">
      <w:pPr>
        <w:rPr>
          <w:rStyle w:val="Zdraznn"/>
        </w:rPr>
      </w:pPr>
    </w:p>
    <w:p w14:paraId="604C5C3F" w14:textId="77777777" w:rsidR="00506BD3" w:rsidRPr="0004136A" w:rsidRDefault="00506BD3" w:rsidP="00C33519">
      <w:pPr>
        <w:ind w:firstLine="0"/>
        <w:rPr>
          <w:rStyle w:val="Zdraznnintenzivn"/>
        </w:rPr>
      </w:pPr>
      <w:r w:rsidRPr="0004136A">
        <w:rPr>
          <w:rStyle w:val="Zdraznnintenzivn"/>
        </w:rPr>
        <w:t>Zásady pro vypracování:</w:t>
      </w:r>
    </w:p>
    <w:p w14:paraId="6C7BB60D" w14:textId="77777777" w:rsidR="00E1614D" w:rsidRPr="008F4046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8F4046">
        <w:rPr>
          <w:rStyle w:val="Zdraznnjemn"/>
        </w:rPr>
        <w:t>{</w:t>
      </w:r>
      <w:r w:rsidR="00BB0479" w:rsidRPr="008F4046">
        <w:rPr>
          <w:rStyle w:val="Zdraznnjemn"/>
        </w:rPr>
        <w:t>Sem vložte zásady vypracování</w:t>
      </w:r>
      <w:r w:rsidRPr="008F4046">
        <w:rPr>
          <w:rStyle w:val="Zdraznnjemn"/>
        </w:rPr>
        <w:t>}</w:t>
      </w:r>
    </w:p>
    <w:p w14:paraId="6103F068" w14:textId="77777777" w:rsidR="00A02AD8" w:rsidRPr="002F229D" w:rsidRDefault="00A02AD8" w:rsidP="008C7452">
      <w:pPr>
        <w:rPr>
          <w:rStyle w:val="Zdraznnjemn"/>
        </w:rPr>
      </w:pPr>
    </w:p>
    <w:p w14:paraId="6F2A9DF8" w14:textId="77777777" w:rsidR="00A02AD8" w:rsidRDefault="00A02AD8" w:rsidP="00A02AD8"/>
    <w:p w14:paraId="50FB2B47" w14:textId="77777777" w:rsidR="00CF09A1" w:rsidRPr="005503FF" w:rsidRDefault="00CF09A1" w:rsidP="00A02AD8">
      <w:pPr>
        <w:sectPr w:rsidR="00CF09A1" w:rsidRPr="005503FF" w:rsidSect="00A306F9">
          <w:pgSz w:w="11906" w:h="16838"/>
          <w:pgMar w:top="822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627F3B" w14:paraId="21E71664" w14:textId="77777777" w:rsidTr="00994CC3">
        <w:tc>
          <w:tcPr>
            <w:tcW w:w="2000" w:type="pct"/>
          </w:tcPr>
          <w:p w14:paraId="4EB82A1E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lastRenderedPageBreak/>
              <w:t>Rozsah grafických prací:</w:t>
            </w:r>
          </w:p>
        </w:tc>
        <w:tc>
          <w:tcPr>
            <w:tcW w:w="3000" w:type="pct"/>
          </w:tcPr>
          <w:p w14:paraId="0A34AD40" w14:textId="355383C2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obrázky, tabulky, grafy, výkresová dokumentace</w:t>
            </w:r>
          </w:p>
        </w:tc>
      </w:tr>
      <w:tr w:rsidR="00614762" w:rsidRPr="00627F3B" w14:paraId="72D87A23" w14:textId="77777777" w:rsidTr="00994CC3">
        <w:tc>
          <w:tcPr>
            <w:tcW w:w="2000" w:type="pct"/>
          </w:tcPr>
          <w:p w14:paraId="3952BF43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Rozsah pracovní zprávy:</w:t>
            </w:r>
          </w:p>
        </w:tc>
        <w:tc>
          <w:tcPr>
            <w:tcW w:w="3000" w:type="pct"/>
          </w:tcPr>
          <w:p w14:paraId="36804B60" w14:textId="44B90CDC" w:rsidR="00614762" w:rsidRPr="00691A93" w:rsidRDefault="00F7257F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40 – 50</w:t>
            </w:r>
            <w:r w:rsidR="00785C72">
              <w:rPr>
                <w:rStyle w:val="Zdraznn"/>
              </w:rPr>
              <w:t xml:space="preserve"> stran textu</w:t>
            </w:r>
          </w:p>
        </w:tc>
      </w:tr>
      <w:tr w:rsidR="00614762" w:rsidRPr="00627F3B" w14:paraId="7BA3E9DC" w14:textId="77777777" w:rsidTr="00994CC3">
        <w:tc>
          <w:tcPr>
            <w:tcW w:w="2000" w:type="pct"/>
          </w:tcPr>
          <w:p w14:paraId="75D28FDD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Forma zpracování práce:</w:t>
            </w:r>
          </w:p>
        </w:tc>
        <w:tc>
          <w:tcPr>
            <w:tcW w:w="3000" w:type="pct"/>
          </w:tcPr>
          <w:p w14:paraId="29E61AEE" w14:textId="5BCCF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t</w:t>
            </w:r>
            <w:r w:rsidR="00614762" w:rsidRPr="00691A93">
              <w:rPr>
                <w:rStyle w:val="Zdraznn"/>
              </w:rPr>
              <w:t>ištěná/elektronická</w:t>
            </w:r>
          </w:p>
        </w:tc>
      </w:tr>
      <w:tr w:rsidR="00614762" w:rsidRPr="00627F3B" w14:paraId="52C83172" w14:textId="77777777" w:rsidTr="00994CC3">
        <w:tc>
          <w:tcPr>
            <w:tcW w:w="2000" w:type="pct"/>
          </w:tcPr>
          <w:p w14:paraId="5A4F8F1C" w14:textId="77777777" w:rsidR="00614762" w:rsidRPr="00E20527" w:rsidRDefault="00614762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E20527">
              <w:rPr>
                <w:rStyle w:val="Zdraznn"/>
                <w:i/>
                <w:iCs w:val="0"/>
              </w:rPr>
              <w:t>Jazyk práce:</w:t>
            </w:r>
          </w:p>
        </w:tc>
        <w:tc>
          <w:tcPr>
            <w:tcW w:w="3000" w:type="pct"/>
          </w:tcPr>
          <w:p w14:paraId="39321E7B" w14:textId="0E225944" w:rsidR="00614762" w:rsidRPr="00691A93" w:rsidRDefault="00785C72" w:rsidP="00C33519">
            <w:pPr>
              <w:spacing w:line="240" w:lineRule="auto"/>
              <w:ind w:firstLine="0"/>
              <w:rPr>
                <w:rStyle w:val="Zdraznn"/>
              </w:rPr>
            </w:pPr>
            <w:r>
              <w:rPr>
                <w:rStyle w:val="Zdraznn"/>
              </w:rPr>
              <w:t>č</w:t>
            </w:r>
            <w:r w:rsidR="00614762" w:rsidRPr="00691A93">
              <w:rPr>
                <w:rStyle w:val="Zdraznn"/>
              </w:rPr>
              <w:t>eština</w:t>
            </w:r>
          </w:p>
        </w:tc>
      </w:tr>
    </w:tbl>
    <w:p w14:paraId="651DB74E" w14:textId="77777777" w:rsidR="00614762" w:rsidRPr="00006568" w:rsidRDefault="00614762" w:rsidP="00CE7191">
      <w:pPr>
        <w:rPr>
          <w:rStyle w:val="Zdraznn"/>
        </w:rPr>
      </w:pPr>
    </w:p>
    <w:p w14:paraId="400E23D2" w14:textId="77777777" w:rsidR="00892414" w:rsidRDefault="00333ED4" w:rsidP="00C33519">
      <w:pPr>
        <w:spacing w:line="240" w:lineRule="auto"/>
        <w:ind w:firstLine="0"/>
        <w:rPr>
          <w:rStyle w:val="Zdraznnintenzivn"/>
        </w:rPr>
      </w:pPr>
      <w:r w:rsidRPr="00333ED4">
        <w:rPr>
          <w:rStyle w:val="Zdraznnintenzivn"/>
        </w:rPr>
        <w:t>Se</w:t>
      </w:r>
      <w:r w:rsidR="005444B2">
        <w:rPr>
          <w:rStyle w:val="Zdraznnintenzivn"/>
        </w:rPr>
        <w:t>znam odborné literatury:</w:t>
      </w:r>
    </w:p>
    <w:p w14:paraId="7376EACA" w14:textId="77777777" w:rsidR="00C33519" w:rsidRDefault="00C33519" w:rsidP="00C33519">
      <w:pPr>
        <w:spacing w:line="240" w:lineRule="auto"/>
        <w:ind w:firstLine="0"/>
        <w:rPr>
          <w:sz w:val="20"/>
        </w:rPr>
      </w:pPr>
    </w:p>
    <w:p w14:paraId="79810C1F" w14:textId="77777777" w:rsidR="00013801" w:rsidRPr="007F5963" w:rsidRDefault="001452A5" w:rsidP="00C33519">
      <w:pPr>
        <w:pStyle w:val="Bibliografie"/>
        <w:numPr>
          <w:ilvl w:val="0"/>
          <w:numId w:val="6"/>
        </w:numPr>
        <w:spacing w:line="240" w:lineRule="auto"/>
        <w:ind w:left="0" w:firstLine="0"/>
        <w:rPr>
          <w:rStyle w:val="Zdraznn"/>
        </w:rPr>
      </w:pPr>
      <w:r w:rsidRPr="007F5963">
        <w:rPr>
          <w:rStyle w:val="Zdraznn"/>
        </w:rPr>
        <w:t>{</w:t>
      </w:r>
      <w:r w:rsidR="007D023A">
        <w:rPr>
          <w:rStyle w:val="Zdraznn"/>
        </w:rPr>
        <w:t xml:space="preserve">Sem vložte </w:t>
      </w:r>
      <w:r w:rsidR="00990223">
        <w:rPr>
          <w:rStyle w:val="Zdraznn"/>
        </w:rPr>
        <w:t xml:space="preserve">seznam </w:t>
      </w:r>
      <w:r w:rsidR="006A08DC">
        <w:rPr>
          <w:rStyle w:val="Zdraznn"/>
        </w:rPr>
        <w:t xml:space="preserve">navržené </w:t>
      </w:r>
      <w:r w:rsidR="00990223">
        <w:rPr>
          <w:rStyle w:val="Zdraznn"/>
        </w:rPr>
        <w:t>literatury</w:t>
      </w:r>
      <w:r w:rsidR="006A08DC">
        <w:rPr>
          <w:rStyle w:val="Zdraznn"/>
        </w:rPr>
        <w:t xml:space="preserve"> z IS STAG</w:t>
      </w:r>
      <w:r w:rsidRPr="007F5963">
        <w:rPr>
          <w:rStyle w:val="Zdraznn"/>
        </w:rPr>
        <w:t>}</w:t>
      </w:r>
      <w:r w:rsidR="00013801">
        <w:rPr>
          <w:rStyle w:val="Zdraznn"/>
        </w:rPr>
        <w:fldChar w:fldCharType="begin"/>
      </w:r>
      <w:r w:rsidR="00013801" w:rsidRPr="007F5963">
        <w:rPr>
          <w:rStyle w:val="Zdraznn"/>
        </w:rPr>
        <w:instrText xml:space="preserve"> ADDIN ZOTERO_BIBL {"uncited":[],"omitted":[],"custom":[]} CSL_BIBLIOGRAPHY </w:instrText>
      </w:r>
      <w:r w:rsidR="00013801">
        <w:rPr>
          <w:rStyle w:val="Zdraznn"/>
        </w:rPr>
        <w:fldChar w:fldCharType="separate"/>
      </w:r>
    </w:p>
    <w:p w14:paraId="66BB037C" w14:textId="77777777" w:rsidR="005C30DF" w:rsidRPr="00F73024" w:rsidRDefault="00013801" w:rsidP="00C33519">
      <w:pPr>
        <w:pStyle w:val="Zpat"/>
        <w:spacing w:line="240" w:lineRule="auto"/>
        <w:ind w:firstLine="0"/>
        <w:jc w:val="left"/>
        <w:rPr>
          <w:rStyle w:val="Zdraznn"/>
        </w:rPr>
      </w:pPr>
      <w:r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627F3B" w14:paraId="6FA7842E" w14:textId="77777777" w:rsidTr="001E34B0">
        <w:tc>
          <w:tcPr>
            <w:tcW w:w="2250" w:type="pct"/>
          </w:tcPr>
          <w:p w14:paraId="2F81A090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Vedoucí práce:</w:t>
            </w:r>
          </w:p>
        </w:tc>
        <w:sdt>
          <w:sdtPr>
            <w:rPr>
              <w:rStyle w:val="Zdraznn"/>
            </w:rPr>
            <w:alias w:val="Vedoucí"/>
            <w:tag w:val="Vedoucí"/>
            <w:id w:val="1554809774"/>
            <w:lock w:val="sdtLocked"/>
            <w:placeholder>
              <w:docPart w:val="F5E00BCC739A4677B6F9AFD942FF7D55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AF97919" w14:textId="1C9E01F7" w:rsidR="005C30DF" w:rsidRPr="001040A9" w:rsidRDefault="00451F0A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{Vedoucí}</w:t>
                </w:r>
              </w:p>
            </w:tc>
          </w:sdtContent>
        </w:sdt>
      </w:tr>
      <w:tr w:rsidR="005C30DF" w:rsidRPr="00627F3B" w14:paraId="4816A6DA" w14:textId="77777777" w:rsidTr="001E34B0">
        <w:tc>
          <w:tcPr>
            <w:tcW w:w="2250" w:type="pct"/>
          </w:tcPr>
          <w:p w14:paraId="0886B939" w14:textId="77777777" w:rsidR="005C30DF" w:rsidRPr="00F5331F" w:rsidRDefault="005C30DF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Katedra"/>
            <w:tag w:val="Katedra"/>
            <w:id w:val="-1814622818"/>
            <w:lock w:val="sdtLocked"/>
            <w:placeholder>
              <w:docPart w:val="8081CE8D47B14462A8EB7B4459F74619"/>
            </w:placeholder>
            <w:dataBinding w:xpath="/ns0:EnhancedDocProps[1]/ns0:Katedra[1]" w:storeItemID="{C05F2463-C7BC-4097-983F-068B7F02C9C6}"/>
            <w:text/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337C7163" w14:textId="01C7CF5E" w:rsidR="005C30DF" w:rsidRPr="00433DF8" w:rsidRDefault="001407DF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{Katedra}</w:t>
                </w:r>
              </w:p>
            </w:tc>
          </w:sdtContent>
        </w:sdt>
      </w:tr>
      <w:tr w:rsidR="00500E14" w:rsidRPr="00627F3B" w14:paraId="605C787F" w14:textId="77777777" w:rsidTr="00500E14">
        <w:tc>
          <w:tcPr>
            <w:tcW w:w="2250" w:type="pct"/>
          </w:tcPr>
          <w:p w14:paraId="03E05DF4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51811702" w14:textId="77777777" w:rsidR="00500E14" w:rsidRDefault="00500E14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1921038" w14:textId="77777777" w:rsidTr="00500E14">
        <w:tc>
          <w:tcPr>
            <w:tcW w:w="2250" w:type="pct"/>
          </w:tcPr>
          <w:p w14:paraId="280BC267" w14:textId="42B12E04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>
              <w:rPr>
                <w:rStyle w:val="Zdraznn"/>
                <w:i/>
                <w:iCs w:val="0"/>
              </w:rPr>
              <w:t>Konzultant práce:</w:t>
            </w:r>
          </w:p>
        </w:tc>
        <w:tc>
          <w:tcPr>
            <w:tcW w:w="2750" w:type="pct"/>
          </w:tcPr>
          <w:p w14:paraId="662DAEA6" w14:textId="032503F4" w:rsidR="00EA6F8B" w:rsidRPr="001A326C" w:rsidRDefault="00B4198E" w:rsidP="00C33519">
            <w:pPr>
              <w:spacing w:line="240" w:lineRule="auto"/>
              <w:ind w:firstLine="0"/>
              <w:rPr>
                <w:rStyle w:val="Zdraznn"/>
                <w:iCs w:val="0"/>
              </w:rPr>
            </w:pPr>
            <w:sdt>
              <w:sdtPr>
                <w:rPr>
                  <w:rStyle w:val="Zdraznn"/>
                </w:rPr>
                <w:alias w:val="Konzultant"/>
                <w:tag w:val="Konzultant"/>
                <w:id w:val="-400603528"/>
                <w:placeholder>
                  <w:docPart w:val="61D71F4E283A42CEB4CD77C3D4A4655F"/>
                </w:placeholder>
              </w:sdtPr>
              <w:sdtEndPr>
                <w:rPr>
                  <w:rStyle w:val="Zdraznn"/>
                </w:rPr>
              </w:sdtEndPr>
              <w:sdtContent>
                <w:r w:rsidR="00EA6F8B">
                  <w:rPr>
                    <w:rStyle w:val="Zdraznn"/>
                  </w:rPr>
                  <w:t>{Smazat řádek, pokud se neuvádí}</w:t>
                </w:r>
              </w:sdtContent>
            </w:sdt>
          </w:p>
        </w:tc>
      </w:tr>
      <w:tr w:rsidR="00EA6F8B" w:rsidRPr="00627F3B" w14:paraId="782B523C" w14:textId="77777777" w:rsidTr="00500E14">
        <w:tc>
          <w:tcPr>
            <w:tcW w:w="2250" w:type="pct"/>
          </w:tcPr>
          <w:p w14:paraId="593C1823" w14:textId="1FFC8C51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sdt>
            <w:sdtPr>
              <w:rPr>
                <w:rStyle w:val="Zdraznn"/>
              </w:rPr>
              <w:alias w:val="Pracoviště konzultanta"/>
              <w:tag w:val="Praciviště konzultanta"/>
              <w:id w:val="-1982687643"/>
              <w:placeholder>
                <w:docPart w:val="FEC717D502B441139A96981BA4FC937A"/>
              </w:placeholder>
              <w:dataBinding w:xpath="/ns0:EnhancedDocProps[1]/ns0:Studijní_obor[1]" w:storeItemID="{C05F2463-C7BC-4097-983F-068B7F02C9C6}"/>
              <w:text/>
            </w:sdtPr>
            <w:sdtEndPr>
              <w:rPr>
                <w:rStyle w:val="Zdraznn"/>
              </w:rPr>
            </w:sdtEndPr>
            <w:sdtContent>
              <w:p w14:paraId="7176DDE3" w14:textId="29EC332B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{Pracoviště – smazat řádek, pokud se neuvádí}</w:t>
                </w:r>
              </w:p>
            </w:sdtContent>
          </w:sdt>
        </w:tc>
      </w:tr>
      <w:tr w:rsidR="00EA6F8B" w:rsidRPr="00627F3B" w14:paraId="560FDE16" w14:textId="77777777" w:rsidTr="00500E14">
        <w:tc>
          <w:tcPr>
            <w:tcW w:w="2250" w:type="pct"/>
          </w:tcPr>
          <w:p w14:paraId="357F7AD8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7698916C" w14:textId="77777777" w:rsidR="00EA6F8B" w:rsidRDefault="00EA6F8B" w:rsidP="00C33519">
            <w:pPr>
              <w:spacing w:line="240" w:lineRule="auto"/>
              <w:ind w:firstLine="0"/>
              <w:rPr>
                <w:rStyle w:val="Zdraznn"/>
              </w:rPr>
            </w:pPr>
          </w:p>
        </w:tc>
      </w:tr>
      <w:tr w:rsidR="00EA6F8B" w:rsidRPr="00627F3B" w14:paraId="0FB8F693" w14:textId="77777777" w:rsidTr="001E34B0">
        <w:tc>
          <w:tcPr>
            <w:tcW w:w="2250" w:type="pct"/>
          </w:tcPr>
          <w:p w14:paraId="5B84D5C3" w14:textId="32168C8B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Datum zadání práce:</w:t>
            </w:r>
          </w:p>
        </w:tc>
        <w:sdt>
          <w:sdtPr>
            <w:rPr>
              <w:rStyle w:val="Zdraznn"/>
            </w:rPr>
            <w:alias w:val="Datum zadání"/>
            <w:tag w:val="Datum zadání"/>
            <w:id w:val="-419639913"/>
            <w:lock w:val="sdtLocked"/>
            <w:placeholder>
              <w:docPart w:val="CAF67599910040E78F625F431F4ED9DE"/>
            </w:placeholder>
            <w:dataBinding w:xpath="/ns0:EnhancedDocProps[1]/ns0:Datum_za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12097422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{Datum zadání}</w:t>
                </w:r>
              </w:p>
            </w:tc>
          </w:sdtContent>
        </w:sdt>
      </w:tr>
      <w:tr w:rsidR="00EA6F8B" w:rsidRPr="00627F3B" w14:paraId="64B7BCFD" w14:textId="77777777" w:rsidTr="001E34B0">
        <w:tc>
          <w:tcPr>
            <w:tcW w:w="2250" w:type="pct"/>
          </w:tcPr>
          <w:p w14:paraId="45D81E0C" w14:textId="77777777" w:rsidR="00EA6F8B" w:rsidRPr="00F5331F" w:rsidRDefault="00EA6F8B" w:rsidP="00C33519">
            <w:pPr>
              <w:spacing w:line="240" w:lineRule="auto"/>
              <w:ind w:firstLine="0"/>
              <w:rPr>
                <w:rStyle w:val="Zdraznn"/>
                <w:i/>
                <w:iCs w:val="0"/>
              </w:rPr>
            </w:pPr>
            <w:r w:rsidRPr="00F5331F">
              <w:rPr>
                <w:rStyle w:val="Zdraznn"/>
                <w:i/>
                <w:iCs w:val="0"/>
              </w:rPr>
              <w:t>Předpokládaný termín odevzdání:</w:t>
            </w:r>
          </w:p>
        </w:tc>
        <w:sdt>
          <w:sdtPr>
            <w:rPr>
              <w:rStyle w:val="Zdraznn"/>
            </w:rPr>
            <w:alias w:val="Termín odevzdání"/>
            <w:tag w:val="Termín odevzdání"/>
            <w:id w:val="1775429649"/>
            <w:lock w:val="sdtLocked"/>
            <w:placeholder>
              <w:docPart w:val="09E9B977AE424686AF5B1582FF8F59EA"/>
            </w:placeholder>
            <w:dataBinding w:xpath="/ns0:EnhancedDocProps[1]/ns0:Termín_odevzdání[1]" w:storeItemID="{C05F2463-C7BC-4097-983F-068B7F02C9C6}"/>
            <w:date>
              <w:dateFormat w:val="d. MMMM yyyy"/>
              <w:lid w:val="cs-CZ"/>
              <w:storeMappedDataAs w:val="dateTime"/>
              <w:calendar w:val="gregorian"/>
            </w:date>
          </w:sdtPr>
          <w:sdtEndPr>
            <w:rPr>
              <w:rStyle w:val="Zdraznn"/>
            </w:rPr>
          </w:sdtEndPr>
          <w:sdtContent>
            <w:tc>
              <w:tcPr>
                <w:tcW w:w="2750" w:type="pct"/>
              </w:tcPr>
              <w:p w14:paraId="0F05987D" w14:textId="77777777" w:rsidR="00EA6F8B" w:rsidRPr="00433DF8" w:rsidRDefault="00EA6F8B" w:rsidP="00C33519">
                <w:pPr>
                  <w:spacing w:line="240" w:lineRule="auto"/>
                  <w:ind w:firstLine="0"/>
                  <w:rPr>
                    <w:rStyle w:val="Zdraznn"/>
                  </w:rPr>
                </w:pPr>
                <w:r>
                  <w:rPr>
                    <w:rStyle w:val="Zdraznn"/>
                  </w:rPr>
                  <w:t>{Termín odevzdání}</w:t>
                </w:r>
              </w:p>
            </w:tc>
          </w:sdtContent>
        </w:sdt>
      </w:tr>
    </w:tbl>
    <w:p w14:paraId="77DA1DFC" w14:textId="3F91F2D9" w:rsidR="00862E2D" w:rsidRDefault="00862E2D" w:rsidP="00CE7191">
      <w:pPr>
        <w:rPr>
          <w:rStyle w:val="Zdraznn"/>
        </w:rPr>
      </w:pPr>
    </w:p>
    <w:p w14:paraId="5D1E34D0" w14:textId="6ADD026D" w:rsidR="001407DF" w:rsidRDefault="001407DF" w:rsidP="00CE7191">
      <w:pPr>
        <w:rPr>
          <w:rStyle w:val="Zdraznn"/>
        </w:rPr>
      </w:pPr>
    </w:p>
    <w:p w14:paraId="3BB2FAE5" w14:textId="5C50013A" w:rsidR="001407DF" w:rsidRDefault="001407DF" w:rsidP="00CE7191">
      <w:pPr>
        <w:rPr>
          <w:rStyle w:val="Zdraznn"/>
        </w:rPr>
      </w:pPr>
    </w:p>
    <w:p w14:paraId="53033AD4" w14:textId="3DF4CB14" w:rsidR="001407DF" w:rsidRDefault="001407DF" w:rsidP="00CE7191">
      <w:pPr>
        <w:rPr>
          <w:rStyle w:val="Zdraznn"/>
        </w:rPr>
      </w:pPr>
    </w:p>
    <w:p w14:paraId="731FA5F7" w14:textId="202EDD8F" w:rsidR="001407DF" w:rsidRDefault="001407DF" w:rsidP="00CE7191">
      <w:pPr>
        <w:rPr>
          <w:rStyle w:val="Zdraznn"/>
        </w:rPr>
      </w:pPr>
    </w:p>
    <w:p w14:paraId="40F66EEC" w14:textId="490A2182" w:rsidR="001407DF" w:rsidRDefault="001407DF" w:rsidP="00CE7191">
      <w:pPr>
        <w:rPr>
          <w:rStyle w:val="Zdraznn"/>
        </w:rPr>
      </w:pPr>
    </w:p>
    <w:p w14:paraId="24B466E6" w14:textId="37DC43E5" w:rsidR="001407DF" w:rsidRDefault="001407DF" w:rsidP="00CE7191">
      <w:pPr>
        <w:rPr>
          <w:rStyle w:val="Zdraznn"/>
        </w:rPr>
      </w:pPr>
    </w:p>
    <w:p w14:paraId="182586D4" w14:textId="72B2364C" w:rsidR="001407DF" w:rsidRDefault="001407DF" w:rsidP="00CE7191">
      <w:pPr>
        <w:rPr>
          <w:rStyle w:val="Zdraznn"/>
        </w:rPr>
      </w:pPr>
    </w:p>
    <w:p w14:paraId="39DA0629" w14:textId="7C2B12CE" w:rsidR="001407DF" w:rsidRDefault="001407DF" w:rsidP="00CE7191">
      <w:pPr>
        <w:rPr>
          <w:rStyle w:val="Zdraznn"/>
        </w:rPr>
      </w:pPr>
    </w:p>
    <w:p w14:paraId="1B7D66B8" w14:textId="34DA5A51" w:rsidR="001407DF" w:rsidRDefault="001407DF" w:rsidP="00CE7191">
      <w:pPr>
        <w:rPr>
          <w:rStyle w:val="Zdraznn"/>
        </w:rPr>
      </w:pPr>
    </w:p>
    <w:p w14:paraId="6319256F" w14:textId="77777777" w:rsidR="001407DF" w:rsidRPr="009B53A8" w:rsidRDefault="001407DF" w:rsidP="00CE7191">
      <w:pPr>
        <w:rPr>
          <w:rStyle w:val="Zdraznn"/>
        </w:rPr>
      </w:pPr>
    </w:p>
    <w:p w14:paraId="0D2AD74A" w14:textId="77777777" w:rsidR="001407DF" w:rsidRDefault="001407DF" w:rsidP="00CE7191">
      <w:pPr>
        <w:rPr>
          <w:lang w:eastAsia="cs-CZ"/>
        </w:rPr>
      </w:pPr>
    </w:p>
    <w:p w14:paraId="462E41DA" w14:textId="0409F5E4" w:rsidR="00335009" w:rsidRPr="00335009" w:rsidRDefault="00953DF0" w:rsidP="00CE7191">
      <w:pPr>
        <w:rPr>
          <w:lang w:eastAsia="cs-CZ"/>
        </w:rPr>
        <w:sectPr w:rsidR="00335009" w:rsidRPr="00335009" w:rsidSect="00A306F9">
          <w:headerReference w:type="default" r:id="rId13"/>
          <w:footerReference w:type="default" r:id="rId1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253BC" wp14:editId="03034BB6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4A105211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D991F1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649B4A1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L.S.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4A35C14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5701E151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ěkan fakulty"/>
                                  <w:tag w:val="Děkan fakulty"/>
                                  <w:id w:val="-796374341"/>
                                  <w:lock w:val="sdtLocked"/>
                                  <w:dataBinding w:xpath="/ns0:EnhancedDocProps[1]/ns0:Děkan_fakulty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6F29381B" w14:textId="77777777" w:rsidR="00DD6A2F" w:rsidRPr="0034394A" w:rsidRDefault="005F4F35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{Děkan fakulty}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1B5A4D29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Vedoucí katedry"/>
                                  <w:tag w:val="Vedoucí katedry"/>
                                  <w:id w:val="1496076027"/>
                                  <w:lock w:val="sdtLocked"/>
                                  <w:dataBinding w:xpath="/ns0:EnhancedDocProps[1]/ns0:Vedoucí_ústavu[1]" w:storeItemID="{C05F2463-C7BC-4097-983F-068B7F02C9C6}"/>
                                  <w:text/>
                                </w:sdtPr>
                                <w:sdtEndPr>
                                  <w:rPr>
                                    <w:rStyle w:val="Zdraznn"/>
                                  </w:rPr>
                                </w:sdtEnd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24EE05A" w14:textId="728016BF" w:rsidR="00DD6A2F" w:rsidRPr="0034394A" w:rsidRDefault="00E008DB" w:rsidP="007E51A0">
                                      <w:pPr>
                                        <w:spacing w:line="240" w:lineRule="auto"/>
                                        <w:ind w:firstLine="0"/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 xml:space="preserve">{Vedoucí </w:t>
                                      </w:r>
                                      <w:r w:rsidR="00CA1AD8">
                                        <w:rPr>
                                          <w:rStyle w:val="Zdraznn"/>
                                        </w:rPr>
                                        <w:t>katedry</w:t>
                                      </w:r>
                                      <w:r w:rsidR="00764450">
                                        <w:rPr>
                                          <w:rStyle w:val="Zdraznn"/>
                                        </w:rPr>
                                        <w:t>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162A3364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E2DCDBE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děkan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E3AF2C0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67F8BFC" w14:textId="6D1BDD84" w:rsidR="00DD6A2F" w:rsidRPr="0034394A" w:rsidRDefault="00294B71" w:rsidP="007E51A0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 w:rsidRPr="0034394A">
                                    <w:rPr>
                                      <w:rStyle w:val="Zdraznn"/>
                                    </w:rPr>
                                    <w:t>v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 xml:space="preserve">edoucí </w:t>
                                  </w:r>
                                  <w:r w:rsidR="00CA1AD8">
                                    <w:rPr>
                                      <w:rStyle w:val="Zdraznn"/>
                                    </w:rPr>
                                    <w:t>katedry</w:t>
                                  </w:r>
                                </w:p>
                              </w:tc>
                            </w:tr>
                            <w:tr w:rsidR="00DD6A2F" w:rsidRPr="0034394A" w14:paraId="2981F6F4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C024C15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2F2DA9C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05D723B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0389A48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79EBAF73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B6D38C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DE9CF8" w14:textId="77777777" w:rsidR="00DD6A2F" w:rsidRPr="0034394A" w:rsidRDefault="00DD6A2F" w:rsidP="007E51A0">
                                  <w:pPr>
                                    <w:spacing w:line="240" w:lineRule="auto"/>
                                    <w:ind w:firstLine="0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F31F842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36837ADF" w14:textId="77777777" w:rsidR="00DD6A2F" w:rsidRPr="00261512" w:rsidRDefault="00DD6A2F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 w:rsidRPr="00261512">
                                    <w:rPr>
                                      <w:rStyle w:val="Zdraznnjemn"/>
                                    </w:rPr>
                                    <w:t xml:space="preserve">V Liberci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um zadání"/>
                                      <w:tag w:val="Datum zadání"/>
                                      <w:id w:val="129059666"/>
                                      <w:lock w:val="sdtLocked"/>
                                      <w:dataBinding w:xpath="/ns0:EnhancedDocProps[1]/ns0:Datum_zadání[1]" w:storeItemID="{C05F2463-C7BC-4097-983F-068B7F02C9C6}"/>
                                      <w:date>
                                        <w:dateFormat w:val="d. MMMM 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>
                                      <w:rPr>
                                        <w:rStyle w:val="Zdraznnjemn"/>
                                      </w:rPr>
                                    </w:sdtEndPr>
                                    <w:sdtContent>
                                      <w:r w:rsidR="00BB2271">
                                        <w:rPr>
                                          <w:rStyle w:val="Zdraznnjemn"/>
                                        </w:rPr>
                                        <w:t>{Datum zadání}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D0D981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3D91D8A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0DB12D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253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4A105211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D991F1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649B4A1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L.S.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44A35C14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5701E151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ěkan fakulty"/>
                            <w:tag w:val="Děkan fakulty"/>
                            <w:id w:val="-796374341"/>
                            <w:lock w:val="sdtLocked"/>
                            <w:dataBinding w:xpath="/ns0:EnhancedDocProps[1]/ns0:Děkan_fakulty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6F29381B" w14:textId="77777777" w:rsidR="00DD6A2F" w:rsidRPr="0034394A" w:rsidRDefault="005F4F35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{Děkan fakulty}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1B5A4D29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Vedoucí katedry"/>
                            <w:tag w:val="Vedoucí katedry"/>
                            <w:id w:val="1496076027"/>
                            <w:lock w:val="sdtLocked"/>
                            <w:dataBinding w:xpath="/ns0:EnhancedDocProps[1]/ns0:Vedoucí_ústavu[1]" w:storeItemID="{C05F2463-C7BC-4097-983F-068B7F02C9C6}"/>
                            <w:text/>
                          </w:sdtPr>
                          <w:sdtEndPr>
                            <w:rPr>
                              <w:rStyle w:val="Zdraznn"/>
                            </w:rPr>
                          </w:sdtEndPr>
                          <w:sdtContent>
                            <w:tc>
                              <w:tcPr>
                                <w:tcW w:w="2250" w:type="pct"/>
                              </w:tcPr>
                              <w:p w14:paraId="724EE05A" w14:textId="728016BF" w:rsidR="00DD6A2F" w:rsidRPr="0034394A" w:rsidRDefault="00E008DB" w:rsidP="007E51A0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 xml:space="preserve">{Vedoucí </w:t>
                                </w:r>
                                <w:r w:rsidR="00CA1AD8">
                                  <w:rPr>
                                    <w:rStyle w:val="Zdraznn"/>
                                  </w:rPr>
                                  <w:t>katedry</w:t>
                                </w:r>
                                <w:r w:rsidR="00764450">
                                  <w:rPr>
                                    <w:rStyle w:val="Zdraznn"/>
                                  </w:rPr>
                                  <w:t>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162A3364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E2DCDBE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děkan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3E3AF2C0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767F8BFC" w14:textId="6D1BDD84" w:rsidR="00DD6A2F" w:rsidRPr="0034394A" w:rsidRDefault="00294B71" w:rsidP="007E51A0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Style w:val="Zdraznn"/>
                              </w:rPr>
                            </w:pPr>
                            <w:r w:rsidRPr="0034394A">
                              <w:rPr>
                                <w:rStyle w:val="Zdraznn"/>
                              </w:rPr>
                              <w:t>v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 xml:space="preserve">edoucí </w:t>
                            </w:r>
                            <w:r w:rsidR="00CA1AD8">
                              <w:rPr>
                                <w:rStyle w:val="Zdraznn"/>
                              </w:rPr>
                              <w:t>katedry</w:t>
                            </w:r>
                          </w:p>
                        </w:tc>
                      </w:tr>
                      <w:tr w:rsidR="00DD6A2F" w:rsidRPr="0034394A" w14:paraId="2981F6F4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C024C15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2F2DA9C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05D723B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0389A48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79EBAF73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61B6D38C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DE9CF8" w14:textId="77777777" w:rsidR="00DD6A2F" w:rsidRPr="0034394A" w:rsidRDefault="00DD6A2F" w:rsidP="007E51A0">
                            <w:pPr>
                              <w:spacing w:line="240" w:lineRule="auto"/>
                              <w:ind w:firstLine="0"/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F31F842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36837ADF" w14:textId="77777777" w:rsidR="00DD6A2F" w:rsidRPr="00261512" w:rsidRDefault="00DD6A2F" w:rsidP="00CE7191">
                            <w:pPr>
                              <w:rPr>
                                <w:rStyle w:val="Zdraznnjemn"/>
                              </w:rPr>
                            </w:pPr>
                            <w:r w:rsidRPr="00261512">
                              <w:rPr>
                                <w:rStyle w:val="Zdraznnjemn"/>
                              </w:rPr>
                              <w:t xml:space="preserve">V Liberci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um zadání"/>
                                <w:tag w:val="Datum zadání"/>
                                <w:id w:val="129059666"/>
                                <w:lock w:val="sdtLocked"/>
                                <w:dataBinding w:xpath="/ns0:EnhancedDocProps[1]/ns0:Datum_zadání[1]" w:storeItemID="{C05F2463-C7BC-4097-983F-068B7F02C9C6}"/>
                                <w:date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Zdraznnjemn"/>
                                </w:rPr>
                              </w:sdtEndPr>
                              <w:sdtContent>
                                <w:r w:rsidR="00BB2271">
                                  <w:rPr>
                                    <w:rStyle w:val="Zdraznnjemn"/>
                                  </w:rPr>
                                  <w:t>{Datum zadání}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6D0D981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3D91D8A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5B0DB12D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A110DF" w14:textId="77777777" w:rsidR="007732CA" w:rsidRDefault="00464D4C" w:rsidP="00191919">
      <w:pPr>
        <w:pStyle w:val="Nzev"/>
      </w:pPr>
      <w:r>
        <w:lastRenderedPageBreak/>
        <w:t>Prohlášení</w:t>
      </w:r>
    </w:p>
    <w:p w14:paraId="7911428E" w14:textId="77777777" w:rsidR="00137A4D" w:rsidRPr="006E50E7" w:rsidRDefault="00137A4D" w:rsidP="00CE7191">
      <w:pPr>
        <w:rPr>
          <w:rStyle w:val="Zdraznn"/>
        </w:rPr>
      </w:pPr>
    </w:p>
    <w:p w14:paraId="2633320E" w14:textId="47340D70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 xml:space="preserve">Prohlašuji, že svou </w:t>
      </w:r>
      <w:r w:rsidR="00E463C8">
        <w:rPr>
          <w:rStyle w:val="Zdraznn"/>
        </w:rPr>
        <w:t>diplomovou</w:t>
      </w:r>
      <w:r w:rsidRPr="00F72443">
        <w:rPr>
          <w:rStyle w:val="Zdraznn"/>
        </w:rPr>
        <w:t xml:space="preserve"> práci jsem vypracoval</w:t>
      </w:r>
      <w:r w:rsidR="00153236">
        <w:rPr>
          <w:rStyle w:val="Zdraznn"/>
        </w:rPr>
        <w:t>/</w:t>
      </w:r>
      <w:r w:rsidRPr="00F72443">
        <w:rPr>
          <w:rStyle w:val="Zdraznn"/>
        </w:rPr>
        <w:t>a samostatně</w:t>
      </w:r>
      <w:r>
        <w:rPr>
          <w:rStyle w:val="Zdraznn"/>
        </w:rPr>
        <w:t xml:space="preserve"> </w:t>
      </w:r>
      <w:r w:rsidRPr="00F72443">
        <w:rPr>
          <w:rStyle w:val="Zdraznn"/>
        </w:rPr>
        <w:t>jako původní dílo s použitím uvedené literatury a na základě ko</w:t>
      </w:r>
      <w:r>
        <w:rPr>
          <w:rStyle w:val="Zdraznn"/>
        </w:rPr>
        <w:t>n</w:t>
      </w:r>
      <w:r w:rsidRPr="00F72443">
        <w:rPr>
          <w:rStyle w:val="Zdraznn"/>
        </w:rPr>
        <w:t xml:space="preserve">zultací s vedoucím mé </w:t>
      </w:r>
      <w:r w:rsidR="00E463C8">
        <w:rPr>
          <w:rStyle w:val="Zdraznn"/>
        </w:rPr>
        <w:t>diplomové</w:t>
      </w:r>
      <w:r w:rsidRPr="00F72443">
        <w:rPr>
          <w:rStyle w:val="Zdraznn"/>
        </w:rPr>
        <w:t xml:space="preserve"> práce a konzultantem.</w:t>
      </w:r>
    </w:p>
    <w:p w14:paraId="15140F4A" w14:textId="3DC58A18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 xml:space="preserve">a toho, že na mou </w:t>
      </w:r>
      <w:r w:rsidR="00E463C8">
        <w:rPr>
          <w:rStyle w:val="Zdraznn"/>
        </w:rPr>
        <w:t>diplomovou</w:t>
      </w:r>
      <w:r w:rsidRPr="00F72443">
        <w:rPr>
          <w:rStyle w:val="Zdraznn"/>
        </w:rPr>
        <w:t xml:space="preserve"> práci se plně vztahuje</w:t>
      </w:r>
      <w:r>
        <w:rPr>
          <w:rStyle w:val="Zdraznn"/>
        </w:rPr>
        <w:t xml:space="preserve"> </w:t>
      </w:r>
      <w:r w:rsidRPr="00F72443">
        <w:rPr>
          <w:rStyle w:val="Zdraznn"/>
        </w:rPr>
        <w:t>zákon č. 121/2000 Sb., o právu autorském, zejména § 60 – školní</w:t>
      </w:r>
      <w:r>
        <w:rPr>
          <w:rStyle w:val="Zdraznn"/>
        </w:rPr>
        <w:t xml:space="preserve"> </w:t>
      </w:r>
      <w:r w:rsidRPr="00F72443">
        <w:rPr>
          <w:rStyle w:val="Zdraznn"/>
        </w:rPr>
        <w:t>dílo.</w:t>
      </w:r>
    </w:p>
    <w:p w14:paraId="3D9B594F" w14:textId="76273B45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Beru na vědomí, že Technická univerzita v Liberci nezasahuje do</w:t>
      </w:r>
      <w:r>
        <w:rPr>
          <w:rStyle w:val="Zdraznn"/>
        </w:rPr>
        <w:t xml:space="preserve"> </w:t>
      </w:r>
      <w:r w:rsidRPr="00F72443">
        <w:rPr>
          <w:rStyle w:val="Zdraznn"/>
        </w:rPr>
        <w:t xml:space="preserve">mých autorských práv užitím mé </w:t>
      </w:r>
      <w:r w:rsidR="00E463C8">
        <w:rPr>
          <w:rStyle w:val="Zdraznn"/>
        </w:rPr>
        <w:t>diplomové</w:t>
      </w:r>
      <w:r w:rsidRPr="00F72443">
        <w:rPr>
          <w:rStyle w:val="Zdraznn"/>
        </w:rPr>
        <w:t xml:space="preserve"> práce pro vnitřní p</w:t>
      </w:r>
      <w:r>
        <w:rPr>
          <w:rStyle w:val="Zdraznn"/>
        </w:rPr>
        <w:t>o</w:t>
      </w:r>
      <w:r w:rsidRPr="00F72443">
        <w:rPr>
          <w:rStyle w:val="Zdraznn"/>
        </w:rPr>
        <w:t>třebu Technické univerzity v Liberci.</w:t>
      </w:r>
    </w:p>
    <w:p w14:paraId="0BBDF3DC" w14:textId="5E6A3775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 xml:space="preserve">Užiji-li </w:t>
      </w:r>
      <w:r w:rsidR="00E463C8">
        <w:rPr>
          <w:rStyle w:val="Zdraznn"/>
        </w:rPr>
        <w:t>diplomovou</w:t>
      </w:r>
      <w:r w:rsidRPr="00F72443">
        <w:rPr>
          <w:rStyle w:val="Zdraznn"/>
        </w:rPr>
        <w:t xml:space="preserve"> práci nebo poskytnu-li licenci k jejímu využití,</w:t>
      </w:r>
      <w:r>
        <w:rPr>
          <w:rStyle w:val="Zdraznn"/>
        </w:rPr>
        <w:t xml:space="preserve"> </w:t>
      </w: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povinnosti informovat o této skutečnosti Techni</w:t>
      </w:r>
      <w:r>
        <w:rPr>
          <w:rStyle w:val="Zdraznn"/>
        </w:rPr>
        <w:t>c</w:t>
      </w:r>
      <w:r w:rsidRPr="00F72443">
        <w:rPr>
          <w:rStyle w:val="Zdraznn"/>
        </w:rPr>
        <w:t>kou univerzitu v Liberci; v tomto případě má Technická univerzita</w:t>
      </w:r>
      <w:r>
        <w:rPr>
          <w:rStyle w:val="Zdraznn"/>
        </w:rPr>
        <w:t xml:space="preserve"> </w:t>
      </w:r>
      <w:r w:rsidRPr="00F72443">
        <w:rPr>
          <w:rStyle w:val="Zdraznn"/>
        </w:rPr>
        <w:t>v Liberci právo ode mne požadovat úhradu nákladů, které vynaložila na vytvoření díla, až do jejich skutečné výše.</w:t>
      </w:r>
    </w:p>
    <w:p w14:paraId="1140EF54" w14:textId="77777777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>Současně čestně prohlašuji, že text elektronické podoby práce vl</w:t>
      </w:r>
      <w:r>
        <w:rPr>
          <w:rStyle w:val="Zdraznn"/>
        </w:rPr>
        <w:t>o</w:t>
      </w:r>
      <w:r w:rsidRPr="00F72443">
        <w:rPr>
          <w:rStyle w:val="Zdraznn"/>
        </w:rPr>
        <w:t>žený do IS STAG se shoduje s textem tištěné podoby práce.</w:t>
      </w:r>
    </w:p>
    <w:p w14:paraId="032A2A08" w14:textId="33A95A25" w:rsidR="00F72443" w:rsidRPr="00F72443" w:rsidRDefault="00F72443" w:rsidP="007E51A0">
      <w:pPr>
        <w:spacing w:after="160" w:line="259" w:lineRule="auto"/>
        <w:ind w:firstLine="0"/>
        <w:rPr>
          <w:rStyle w:val="Zdraznn"/>
        </w:rPr>
      </w:pPr>
      <w:r w:rsidRPr="00F72443">
        <w:rPr>
          <w:rStyle w:val="Zdraznn"/>
        </w:rPr>
        <w:t xml:space="preserve">Beru na vědomí, že má </w:t>
      </w:r>
      <w:r w:rsidR="00E463C8">
        <w:rPr>
          <w:rStyle w:val="Zdraznn"/>
        </w:rPr>
        <w:t>diplomová</w:t>
      </w:r>
      <w:r w:rsidRPr="00F72443">
        <w:rPr>
          <w:rStyle w:val="Zdraznn"/>
        </w:rPr>
        <w:t xml:space="preserve"> práce bude zveřejněna Techni</w:t>
      </w:r>
      <w:r>
        <w:rPr>
          <w:rStyle w:val="Zdraznn"/>
        </w:rPr>
        <w:t>c</w:t>
      </w:r>
      <w:r w:rsidRPr="00F72443">
        <w:rPr>
          <w:rStyle w:val="Zdraznn"/>
        </w:rPr>
        <w:t>kou univerzitou v Liberci v souladu s § 47b zákona č. 111/1998 Sb.,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 a o změně a doplnění dalších zákonů (zákon</w:t>
      </w:r>
      <w:r>
        <w:rPr>
          <w:rStyle w:val="Zdraznn"/>
        </w:rPr>
        <w:t xml:space="preserve"> </w:t>
      </w:r>
      <w:r w:rsidRPr="00F72443">
        <w:rPr>
          <w:rStyle w:val="Zdraznn"/>
        </w:rPr>
        <w:t>o vysokých školách), ve znění pozdějších předpisů.</w:t>
      </w:r>
    </w:p>
    <w:p w14:paraId="039B3772" w14:textId="77777777" w:rsidR="00227913" w:rsidRPr="00F72443" w:rsidRDefault="00F72443" w:rsidP="007E51A0">
      <w:pPr>
        <w:spacing w:after="160" w:line="259" w:lineRule="auto"/>
        <w:ind w:firstLine="0"/>
        <w:rPr>
          <w:rFonts w:ascii="Inter" w:hAnsi="Inter"/>
          <w:iCs/>
          <w:sz w:val="22"/>
        </w:rPr>
      </w:pPr>
      <w:r w:rsidRPr="00F72443">
        <w:rPr>
          <w:rStyle w:val="Zdraznn"/>
        </w:rPr>
        <w:t>Jsem si vědom</w:t>
      </w:r>
      <w:r w:rsidR="00153236">
        <w:rPr>
          <w:rStyle w:val="Zdraznn"/>
        </w:rPr>
        <w:t>/</w:t>
      </w:r>
      <w:r w:rsidRPr="00F72443">
        <w:rPr>
          <w:rStyle w:val="Zdraznn"/>
        </w:rPr>
        <w:t>a následků, které podle zákona o vysokých školách</w:t>
      </w:r>
      <w:r>
        <w:rPr>
          <w:rStyle w:val="Zdraznn"/>
        </w:rPr>
        <w:t xml:space="preserve"> </w:t>
      </w:r>
      <w:r w:rsidRPr="00F72443">
        <w:rPr>
          <w:rStyle w:val="Zdraznn"/>
        </w:rPr>
        <w:t>mohou vyplývat z porušení tohoto prohlášení.</w:t>
      </w:r>
    </w:p>
    <w:p w14:paraId="74AACF47" w14:textId="77777777" w:rsidR="00102685" w:rsidRPr="006E50E7" w:rsidRDefault="00102685" w:rsidP="00CE7191">
      <w:pPr>
        <w:rPr>
          <w:rStyle w:val="Zdraznn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14:paraId="5172C8FD" w14:textId="77777777" w:rsidTr="002C0AD3">
        <w:trPr>
          <w:jc w:val="center"/>
        </w:trPr>
        <w:tc>
          <w:tcPr>
            <w:tcW w:w="2500" w:type="pct"/>
          </w:tcPr>
          <w:p w14:paraId="57DED6D6" w14:textId="77777777" w:rsidR="003F6090" w:rsidRPr="003F6090" w:rsidRDefault="00B4198E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um prohlášení"/>
                <w:tag w:val="Datum prohlášení"/>
                <w:id w:val="777292252"/>
                <w:lock w:val="sdtLocked"/>
                <w:placeholder>
                  <w:docPart w:val="A21037E576F343BB9605FDC56213C914"/>
                </w:placeholder>
                <w:dataBinding w:xpath="/ns0:EnhancedDocProps[1]/ns0:Datum_prohlášení[1]" w:storeItemID="{C05F2463-C7BC-4097-983F-068B7F02C9C6}"/>
                <w:date>
                  <w:dateFormat w:val="d. MMMM yyyy"/>
                  <w:lid w:val="cs-CZ"/>
                  <w:storeMappedDataAs w:val="dateTime"/>
                  <w:calendar w:val="gregorian"/>
                </w:date>
              </w:sdtPr>
              <w:sdtEndPr>
                <w:rPr>
                  <w:rStyle w:val="Zdraznn"/>
                </w:rPr>
              </w:sdtEndPr>
              <w:sdtContent>
                <w:r w:rsidR="00E008DB">
                  <w:rPr>
                    <w:rStyle w:val="Zdraznn"/>
                  </w:rPr>
                  <w:t>{Datum prohlášení}</w:t>
                </w:r>
              </w:sdtContent>
            </w:sdt>
          </w:p>
        </w:tc>
        <w:tc>
          <w:tcPr>
            <w:tcW w:w="2500" w:type="pct"/>
          </w:tcPr>
          <w:sdt>
            <w:sdtPr>
              <w:rPr>
                <w:rStyle w:val="Zdraznn"/>
              </w:rPr>
              <w:alias w:val="Autor"/>
              <w:tag w:val="Autor"/>
              <w:id w:val="1257864642"/>
              <w:lock w:val="sdtLocked"/>
              <w:placeholder>
                <w:docPart w:val="4F96C8AF837C433ABA8A14F3D012988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>
              <w:rPr>
                <w:rStyle w:val="Zdraznn"/>
              </w:rPr>
            </w:sdtEndPr>
            <w:sdtContent>
              <w:p w14:paraId="1AE4AAA2" w14:textId="758A8D29" w:rsidR="003F6090" w:rsidRPr="003F6090" w:rsidRDefault="001C1417" w:rsidP="00770B3C">
                <w:pPr>
                  <w:jc w:val="right"/>
                  <w:rPr>
                    <w:rStyle w:val="Zdraznn"/>
                  </w:rPr>
                </w:pPr>
                <w:r>
                  <w:rPr>
                    <w:rStyle w:val="Zdraznn"/>
                  </w:rPr>
                  <w:t>Autor</w:t>
                </w:r>
              </w:p>
            </w:sdtContent>
          </w:sdt>
        </w:tc>
      </w:tr>
    </w:tbl>
    <w:p w14:paraId="3B957E55" w14:textId="77777777" w:rsidR="003F6090" w:rsidRDefault="003F6090" w:rsidP="00CE7191">
      <w:pPr>
        <w:sectPr w:rsidR="003F6090" w:rsidSect="00A306F9">
          <w:headerReference w:type="even" r:id="rId15"/>
          <w:pgSz w:w="11906" w:h="16838"/>
          <w:pgMar w:top="4111" w:right="2495" w:bottom="1134" w:left="2495" w:header="709" w:footer="709" w:gutter="0"/>
          <w:cols w:space="708"/>
          <w:docGrid w:linePitch="360"/>
        </w:sectPr>
      </w:pPr>
    </w:p>
    <w:sdt>
      <w:sdtPr>
        <w:alias w:val="Název"/>
        <w:tag w:val="Název"/>
        <w:id w:val="-2029162941"/>
        <w:lock w:val="sdtLocked"/>
        <w:placeholder>
          <w:docPart w:val="B662BCA7BD624A0BB1AE3C14A7DE825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EndPr/>
      <w:sdtContent>
        <w:p w14:paraId="711C5659" w14:textId="4D72F4EC" w:rsidR="008C60D9" w:rsidRPr="00D84F74" w:rsidRDefault="001407DF" w:rsidP="00281577">
          <w:pPr>
            <w:pStyle w:val="Nzev"/>
          </w:pPr>
          <w:r>
            <w:t>{Název}</w:t>
          </w:r>
        </w:p>
      </w:sdtContent>
    </w:sdt>
    <w:p w14:paraId="67297B82" w14:textId="77777777" w:rsidR="003957BB" w:rsidRPr="00D84F74" w:rsidRDefault="00BE31FC" w:rsidP="00BE31FC">
      <w:pPr>
        <w:pStyle w:val="Nzev"/>
      </w:pPr>
      <w:r w:rsidRPr="00D84F74">
        <w:t>Abstrakt</w:t>
      </w:r>
    </w:p>
    <w:sdt>
      <w:sdtPr>
        <w:alias w:val="Abstrakt"/>
        <w:tag w:val=""/>
        <w:id w:val="-5447373"/>
        <w:lock w:val="sdtLocked"/>
        <w:placeholder>
          <w:docPart w:val="64B9DDEC387248D28F79B7C995084B02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EndPr/>
      <w:sdtContent>
        <w:p w14:paraId="3D7408B6" w14:textId="1DCE7D6F" w:rsidR="00CF1CB2" w:rsidRPr="00D84F74" w:rsidRDefault="00A55FA1" w:rsidP="007E51A0">
          <w:pPr>
            <w:ind w:firstLine="0"/>
          </w:pPr>
          <w:r w:rsidRPr="00793935">
            <w:t>{česky}</w:t>
          </w:r>
        </w:p>
      </w:sdtContent>
    </w:sdt>
    <w:p w14:paraId="277F09D5" w14:textId="77777777" w:rsidR="00C8131C" w:rsidRPr="006E50E7" w:rsidRDefault="00C8131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4FA8F071" w14:textId="77777777" w:rsidR="00771D4C" w:rsidRPr="00D84F74" w:rsidRDefault="00771D4C" w:rsidP="007E51A0">
      <w:pPr>
        <w:ind w:firstLine="0"/>
      </w:pPr>
    </w:p>
    <w:p w14:paraId="1F1D0482" w14:textId="77777777" w:rsidR="00A427DF" w:rsidRPr="00D84F74" w:rsidRDefault="00A427DF" w:rsidP="007E51A0">
      <w:pPr>
        <w:pStyle w:val="Podnadpis"/>
        <w:ind w:firstLine="0"/>
        <w:rPr>
          <w:rStyle w:val="Zdraznn"/>
          <w:iCs w:val="0"/>
          <w:sz w:val="28"/>
        </w:rPr>
      </w:pPr>
      <w:r w:rsidRPr="00D84F74">
        <w:rPr>
          <w:rStyle w:val="Zdraznn"/>
          <w:iCs w:val="0"/>
          <w:sz w:val="28"/>
        </w:rPr>
        <w:t>Klíčová slova</w:t>
      </w:r>
    </w:p>
    <w:sdt>
      <w:sdtPr>
        <w:alias w:val="Klíčová slova"/>
        <w:tag w:val=""/>
        <w:id w:val="744844902"/>
        <w:lock w:val="sdtLocked"/>
        <w:placeholder>
          <w:docPart w:val="392CA62FE5BE48A7AB0E287FA50EFE2C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EndPr/>
      <w:sdtContent>
        <w:p w14:paraId="3742A075" w14:textId="77777777" w:rsidR="00A427DF" w:rsidRPr="00D84F74" w:rsidRDefault="00A427DF" w:rsidP="007E51A0">
          <w:pPr>
            <w:ind w:firstLine="0"/>
          </w:pPr>
          <w:r w:rsidRPr="00793935">
            <w:t>{Klíčová slova}</w:t>
          </w:r>
        </w:p>
      </w:sdtContent>
    </w:sdt>
    <w:p w14:paraId="121268F2" w14:textId="77777777" w:rsidR="00A427DF" w:rsidRPr="00D84F74" w:rsidRDefault="00A427DF" w:rsidP="007E51A0">
      <w:pPr>
        <w:ind w:firstLine="0"/>
      </w:pPr>
    </w:p>
    <w:p w14:paraId="6750C77B" w14:textId="77777777" w:rsidR="00A427DF" w:rsidRPr="00D84F74" w:rsidRDefault="00A427DF" w:rsidP="007E51A0">
      <w:pPr>
        <w:ind w:firstLine="0"/>
      </w:pPr>
    </w:p>
    <w:p w14:paraId="2101A309" w14:textId="25F3E494" w:rsidR="00A427DF" w:rsidRDefault="00A427DF" w:rsidP="007E51A0">
      <w:pPr>
        <w:ind w:firstLine="0"/>
      </w:pPr>
    </w:p>
    <w:p w14:paraId="1894D3BD" w14:textId="071AB857" w:rsidR="00284573" w:rsidRDefault="00284573" w:rsidP="007E51A0">
      <w:pPr>
        <w:ind w:firstLine="0"/>
      </w:pPr>
    </w:p>
    <w:p w14:paraId="271E9F80" w14:textId="5CD9A653" w:rsidR="00284573" w:rsidRDefault="00284573" w:rsidP="007E51A0">
      <w:pPr>
        <w:ind w:firstLine="0"/>
      </w:pPr>
    </w:p>
    <w:p w14:paraId="24CE9A2B" w14:textId="24FD1932" w:rsidR="00284573" w:rsidRDefault="00284573" w:rsidP="007E51A0">
      <w:pPr>
        <w:ind w:firstLine="0"/>
      </w:pPr>
    </w:p>
    <w:p w14:paraId="1CBC6823" w14:textId="02F3B972" w:rsidR="00284573" w:rsidRDefault="00284573" w:rsidP="007E51A0">
      <w:pPr>
        <w:ind w:firstLine="0"/>
      </w:pPr>
    </w:p>
    <w:p w14:paraId="5B1DFCC4" w14:textId="2876C772" w:rsidR="00284573" w:rsidRDefault="00284573" w:rsidP="007E51A0">
      <w:pPr>
        <w:ind w:firstLine="0"/>
      </w:pPr>
    </w:p>
    <w:p w14:paraId="6FCE1B88" w14:textId="5103164F" w:rsidR="00284573" w:rsidRDefault="00284573" w:rsidP="007E51A0">
      <w:pPr>
        <w:ind w:firstLine="0"/>
      </w:pPr>
    </w:p>
    <w:p w14:paraId="7E7BAFBC" w14:textId="6A11B3BC" w:rsidR="00284573" w:rsidRDefault="00284573" w:rsidP="007E51A0">
      <w:pPr>
        <w:ind w:firstLine="0"/>
      </w:pPr>
    </w:p>
    <w:p w14:paraId="442917A0" w14:textId="777C3747" w:rsidR="00284573" w:rsidRDefault="00284573" w:rsidP="007E51A0">
      <w:pPr>
        <w:ind w:firstLine="0"/>
      </w:pPr>
    </w:p>
    <w:p w14:paraId="73619D0B" w14:textId="02D2B1C0" w:rsidR="00284573" w:rsidRDefault="00284573" w:rsidP="007E51A0">
      <w:pPr>
        <w:ind w:firstLine="0"/>
      </w:pPr>
    </w:p>
    <w:p w14:paraId="67F9C4E0" w14:textId="7402B312" w:rsidR="00284573" w:rsidRDefault="00284573" w:rsidP="007E51A0">
      <w:pPr>
        <w:ind w:firstLine="0"/>
      </w:pPr>
    </w:p>
    <w:p w14:paraId="269CA763" w14:textId="62CE3F87" w:rsidR="00284573" w:rsidRDefault="00284573" w:rsidP="007E51A0">
      <w:pPr>
        <w:ind w:firstLine="0"/>
      </w:pPr>
    </w:p>
    <w:p w14:paraId="1D681196" w14:textId="3C775E6A" w:rsidR="00284573" w:rsidRDefault="00284573" w:rsidP="007E51A0">
      <w:pPr>
        <w:ind w:firstLine="0"/>
      </w:pPr>
    </w:p>
    <w:p w14:paraId="4A6DE7D1" w14:textId="7563188F" w:rsidR="00284573" w:rsidRDefault="00284573" w:rsidP="007E51A0">
      <w:pPr>
        <w:ind w:firstLine="0"/>
      </w:pPr>
    </w:p>
    <w:p w14:paraId="75B22BC5" w14:textId="4F460E4A" w:rsidR="00284573" w:rsidRDefault="00284573" w:rsidP="007E51A0">
      <w:pPr>
        <w:ind w:firstLine="0"/>
      </w:pPr>
    </w:p>
    <w:p w14:paraId="4D9F121C" w14:textId="6A86A538" w:rsidR="00284573" w:rsidRDefault="00284573" w:rsidP="007E51A0">
      <w:pPr>
        <w:ind w:firstLine="0"/>
      </w:pPr>
    </w:p>
    <w:p w14:paraId="4A7D4882" w14:textId="43538409" w:rsidR="00284573" w:rsidRDefault="00284573" w:rsidP="007E51A0">
      <w:pPr>
        <w:ind w:firstLine="0"/>
      </w:pPr>
    </w:p>
    <w:p w14:paraId="75FD1AD1" w14:textId="09FAC40F" w:rsidR="00284573" w:rsidRDefault="00284573" w:rsidP="007E51A0">
      <w:pPr>
        <w:ind w:firstLine="0"/>
      </w:pPr>
    </w:p>
    <w:p w14:paraId="744017F0" w14:textId="59E33DA2" w:rsidR="00284573" w:rsidRDefault="00284573" w:rsidP="007E51A0">
      <w:pPr>
        <w:ind w:firstLine="0"/>
        <w:jc w:val="center"/>
      </w:pPr>
    </w:p>
    <w:sdt>
      <w:sdtPr>
        <w:alias w:val="Title"/>
        <w:tag w:val="Title"/>
        <w:id w:val="357783452"/>
        <w:lock w:val="sdtLocked"/>
        <w:placeholder>
          <w:docPart w:val="3B433748F74547CEB9B40AB72B3BB1C8"/>
        </w:placeholder>
        <w:dataBinding w:xpath="/ns0:EnhancedDocProps[1]/ns0:Title[1]" w:storeItemID="{C05F2463-C7BC-4097-983F-068B7F02C9C6}"/>
        <w:text w:multiLine="1"/>
      </w:sdtPr>
      <w:sdtEndPr/>
      <w:sdtContent>
        <w:p w14:paraId="56D85294" w14:textId="77777777" w:rsidR="00C8131C" w:rsidRPr="001B053B" w:rsidRDefault="00086F98" w:rsidP="007E51A0">
          <w:pPr>
            <w:pStyle w:val="Nzev"/>
            <w:rPr>
              <w:rStyle w:val="Zdraznn"/>
              <w:iCs w:val="0"/>
              <w:sz w:val="36"/>
            </w:rPr>
          </w:pPr>
          <w:r w:rsidRPr="00A238C7">
            <w:t>{</w:t>
          </w:r>
          <w:proofErr w:type="spellStart"/>
          <w:r w:rsidRPr="00A238C7">
            <w:t>Title</w:t>
          </w:r>
          <w:proofErr w:type="spellEnd"/>
          <w:r w:rsidRPr="00A238C7">
            <w:t>}</w:t>
          </w:r>
        </w:p>
      </w:sdtContent>
    </w:sdt>
    <w:p w14:paraId="43E4EE74" w14:textId="77777777" w:rsidR="00266354" w:rsidRPr="001B053B" w:rsidRDefault="00266354" w:rsidP="007E51A0">
      <w:pPr>
        <w:pStyle w:val="Nzev"/>
        <w:rPr>
          <w:rStyle w:val="Zdraznn"/>
          <w:iCs w:val="0"/>
          <w:sz w:val="36"/>
        </w:rPr>
      </w:pPr>
      <w:proofErr w:type="spellStart"/>
      <w:r w:rsidRPr="001B053B">
        <w:rPr>
          <w:rStyle w:val="Zdraznn"/>
          <w:iCs w:val="0"/>
          <w:sz w:val="36"/>
        </w:rPr>
        <w:t>Abstract</w:t>
      </w:r>
      <w:proofErr w:type="spellEnd"/>
    </w:p>
    <w:sdt>
      <w:sdtPr>
        <w:alias w:val="Abstract"/>
        <w:tag w:val="Abstract"/>
        <w:id w:val="2092273836"/>
        <w:lock w:val="sdtLocked"/>
        <w:placeholder>
          <w:docPart w:val="EBCEC28D90E6497581E1875DFE8EAFD6"/>
        </w:placeholder>
        <w:dataBinding w:xpath="/ns0:EnhancedDocProps[1]/ns0:Abstract[1]" w:storeItemID="{C05F2463-C7BC-4097-983F-068B7F02C9C6}"/>
        <w:text w:multiLine="1"/>
      </w:sdtPr>
      <w:sdtEndPr/>
      <w:sdtContent>
        <w:p w14:paraId="409CA731" w14:textId="77777777" w:rsidR="00266354" w:rsidRPr="001B053B" w:rsidRDefault="0086194D" w:rsidP="007E51A0">
          <w:pPr>
            <w:ind w:firstLine="0"/>
          </w:pPr>
          <w:r w:rsidRPr="001B053B">
            <w:t>{</w:t>
          </w:r>
          <w:proofErr w:type="spellStart"/>
          <w:r w:rsidRPr="001B053B">
            <w:t>Abstract</w:t>
          </w:r>
          <w:proofErr w:type="spellEnd"/>
          <w:r w:rsidRPr="001B053B">
            <w:t>}</w:t>
          </w:r>
        </w:p>
      </w:sdtContent>
    </w:sdt>
    <w:p w14:paraId="54C6CE7A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9EC09B1" w14:textId="77777777" w:rsidR="00611916" w:rsidRPr="001408BE" w:rsidRDefault="00611916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7644747A" w14:textId="77777777" w:rsidR="00611916" w:rsidRPr="001B053B" w:rsidRDefault="00F63E3A" w:rsidP="007E51A0">
      <w:pPr>
        <w:pStyle w:val="Podnadpis"/>
        <w:ind w:firstLine="0"/>
        <w:rPr>
          <w:rStyle w:val="Zdraznn"/>
          <w:iCs w:val="0"/>
          <w:sz w:val="28"/>
        </w:rPr>
      </w:pPr>
      <w:proofErr w:type="spellStart"/>
      <w:r w:rsidRPr="001B053B">
        <w:rPr>
          <w:rStyle w:val="Zdraznn"/>
          <w:iCs w:val="0"/>
          <w:sz w:val="28"/>
        </w:rPr>
        <w:t>K</w:t>
      </w:r>
      <w:r w:rsidR="00611916" w:rsidRPr="001B053B">
        <w:rPr>
          <w:rStyle w:val="Zdraznn"/>
          <w:iCs w:val="0"/>
          <w:sz w:val="28"/>
        </w:rPr>
        <w:t>eywords</w:t>
      </w:r>
      <w:proofErr w:type="spellEnd"/>
    </w:p>
    <w:sdt>
      <w:sdtPr>
        <w:alias w:val="Keywords"/>
        <w:tag w:val="Keywords"/>
        <w:id w:val="-678587002"/>
        <w:lock w:val="sdtLocked"/>
        <w:placeholder>
          <w:docPart w:val="7627A39C93C0457F8E9B1D324FD8146D"/>
        </w:placeholder>
        <w:dataBinding w:xpath="/ns0:EnhancedDocProps[1]/ns0:Keywords[1]" w:storeItemID="{C05F2463-C7BC-4097-983F-068B7F02C9C6}"/>
        <w:text w:multiLine="1"/>
      </w:sdtPr>
      <w:sdtEndPr/>
      <w:sdtContent>
        <w:p w14:paraId="3B356BD9" w14:textId="77777777" w:rsidR="00370F25" w:rsidRPr="001B053B" w:rsidRDefault="00080978" w:rsidP="007E51A0">
          <w:pPr>
            <w:ind w:firstLine="0"/>
          </w:pPr>
          <w:r w:rsidRPr="001B053B">
            <w:t>{</w:t>
          </w:r>
          <w:proofErr w:type="spellStart"/>
          <w:r w:rsidRPr="001B053B">
            <w:t>Keywords</w:t>
          </w:r>
          <w:proofErr w:type="spellEnd"/>
          <w:r w:rsidRPr="001B053B">
            <w:t>}</w:t>
          </w:r>
        </w:p>
      </w:sdtContent>
    </w:sdt>
    <w:p w14:paraId="0B7743AB" w14:textId="77777777" w:rsidR="004D4A8C" w:rsidRDefault="004D4A8C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618CAE48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3F7208EF" w14:textId="77777777" w:rsidR="007E51A0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A897793" w14:textId="77777777" w:rsidR="007E51A0" w:rsidRPr="003F68D2" w:rsidRDefault="007E51A0" w:rsidP="007E51A0">
      <w:pPr>
        <w:ind w:firstLine="0"/>
        <w:rPr>
          <w:rStyle w:val="Zdraznn"/>
          <w:rFonts w:ascii="Times New Roman" w:hAnsi="Times New Roman"/>
          <w:iCs w:val="0"/>
          <w:sz w:val="24"/>
        </w:rPr>
      </w:pPr>
    </w:p>
    <w:p w14:paraId="21388A0A" w14:textId="77777777" w:rsidR="00CA1AD8" w:rsidRDefault="006E547B" w:rsidP="003F68D2">
      <w:pPr>
        <w:rPr>
          <w:rStyle w:val="Zdraznn"/>
          <w:rFonts w:ascii="Times New Roman" w:hAnsi="Times New Roman"/>
          <w:iCs w:val="0"/>
          <w:sz w:val="24"/>
        </w:rPr>
        <w:sectPr w:rsidR="00CA1AD8" w:rsidSect="00A306F9">
          <w:footerReference w:type="even" r:id="rId16"/>
          <w:footerReference w:type="default" r:id="rId17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3F68D2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34510C2D" w14:textId="77777777" w:rsidR="00AE3A98" w:rsidRDefault="006E547B" w:rsidP="00F9720E">
      <w:pPr>
        <w:pStyle w:val="Nadpisobsahu"/>
      </w:pPr>
      <w:r>
        <w:t>Poděkování</w:t>
      </w:r>
    </w:p>
    <w:p w14:paraId="7DAD9719" w14:textId="77777777" w:rsidR="00CA1AD8" w:rsidRDefault="00CA1AD8" w:rsidP="00F9720E"/>
    <w:p w14:paraId="2941FDF7" w14:textId="77777777" w:rsidR="00793935" w:rsidRDefault="00793935" w:rsidP="00F9720E"/>
    <w:p w14:paraId="3FC10214" w14:textId="77777777" w:rsidR="00793935" w:rsidRDefault="00793935" w:rsidP="00F9720E"/>
    <w:p w14:paraId="3E17546C" w14:textId="77777777" w:rsidR="00793935" w:rsidRDefault="00793935" w:rsidP="00F9720E">
      <w:pPr>
        <w:sectPr w:rsidR="00793935" w:rsidSect="00A306F9">
          <w:footerReference w:type="default" r:id="rId18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B82A9A" w14:textId="77777777" w:rsidR="005C019D" w:rsidRDefault="005C019D">
          <w:pPr>
            <w:pStyle w:val="Nadpisobsahu"/>
          </w:pPr>
          <w:r>
            <w:t>Obsah</w:t>
          </w:r>
        </w:p>
        <w:p w14:paraId="4700BF89" w14:textId="7813ACD1" w:rsidR="006056A3" w:rsidRDefault="005C019D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r>
            <w:rPr>
              <w:noProof/>
            </w:rPr>
            <w:fldChar w:fldCharType="begin"/>
          </w:r>
          <w:r>
            <w:instrText xml:space="preserve"> TOC \o "1-6" \h \z \u </w:instrText>
          </w:r>
          <w:r>
            <w:rPr>
              <w:noProof/>
            </w:rPr>
            <w:fldChar w:fldCharType="separate"/>
          </w:r>
          <w:hyperlink w:anchor="_Toc160019607" w:history="1">
            <w:r w:rsidR="006056A3" w:rsidRPr="007A75A5">
              <w:rPr>
                <w:rStyle w:val="Hypertextovodkaz"/>
                <w:noProof/>
              </w:rPr>
              <w:t>1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Úvod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_Toc160019607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13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02C0D64C" w14:textId="505C4DD8" w:rsidR="006056A3" w:rsidRDefault="00B4198E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8" w:history="1">
            <w:r w:rsidR="006056A3" w:rsidRPr="007A75A5">
              <w:rPr>
                <w:rStyle w:val="Hypertextovodkaz"/>
                <w:noProof/>
              </w:rPr>
              <w:t>2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Teoretická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_Toc160019608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AE9C7D3" w14:textId="689316D2" w:rsidR="006056A3" w:rsidRDefault="00B4198E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09" w:history="1">
            <w:r w:rsidR="006056A3" w:rsidRPr="007A75A5">
              <w:rPr>
                <w:rStyle w:val="Hypertextovodkaz"/>
                <w:noProof/>
              </w:rPr>
              <w:t>2.1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Obrázky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_Toc160019609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14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5A3B58F" w14:textId="717A4959" w:rsidR="006056A3" w:rsidRDefault="00B4198E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0" w:history="1">
            <w:r w:rsidR="006056A3" w:rsidRPr="007A75A5">
              <w:rPr>
                <w:rStyle w:val="Hypertextovodkaz"/>
                <w:noProof/>
              </w:rPr>
              <w:t>2.2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Tabulky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_Toc160019610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6478F980" w14:textId="22FD26B5" w:rsidR="006056A3" w:rsidRDefault="00B4198E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1" w:history="1">
            <w:r w:rsidR="006056A3" w:rsidRPr="007A75A5">
              <w:rPr>
                <w:rStyle w:val="Hypertextovodkaz"/>
                <w:noProof/>
              </w:rPr>
              <w:t>2.3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Grafy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_Toc160019611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15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10089971" w14:textId="2ABD9D02" w:rsidR="006056A3" w:rsidRDefault="00B4198E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2" w:history="1">
            <w:r w:rsidR="006056A3" w:rsidRPr="007A75A5">
              <w:rPr>
                <w:rStyle w:val="Hypertextovodkaz"/>
                <w:noProof/>
              </w:rPr>
              <w:t>2.4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Citace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_Toc160019612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34F333C8" w14:textId="41450EA8" w:rsidR="006056A3" w:rsidRDefault="00B4198E">
          <w:pPr>
            <w:pStyle w:val="Obsah2"/>
            <w:tabs>
              <w:tab w:val="left" w:pos="1760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3" w:history="1">
            <w:r w:rsidR="006056A3" w:rsidRPr="007A75A5">
              <w:rPr>
                <w:rStyle w:val="Hypertextovodkaz"/>
                <w:noProof/>
              </w:rPr>
              <w:t>2.5</w:t>
            </w:r>
            <w:r w:rsidR="006056A3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Rovnice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_Toc160019613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17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1164E2E" w14:textId="371C119D" w:rsidR="006056A3" w:rsidRDefault="00B4198E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4" w:history="1">
            <w:r w:rsidR="006056A3" w:rsidRPr="007A75A5">
              <w:rPr>
                <w:rStyle w:val="Hypertextovodkaz"/>
                <w:noProof/>
              </w:rPr>
              <w:t>3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Experimentální část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_Toc160019614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18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7FC22255" w14:textId="0700B5E6" w:rsidR="006056A3" w:rsidRDefault="00B4198E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5" w:history="1">
            <w:r w:rsidR="006056A3" w:rsidRPr="007A75A5">
              <w:rPr>
                <w:rStyle w:val="Hypertextovodkaz"/>
                <w:noProof/>
              </w:rPr>
              <w:t>4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Vyhodnocení a diskuse výsledků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_Toc160019615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19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55AC1F2C" w14:textId="4C8AF6E3" w:rsidR="006056A3" w:rsidRDefault="00B4198E">
          <w:pPr>
            <w:pStyle w:val="Obsah1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2"/>
              <w:sz w:val="22"/>
              <w:lang w:eastAsia="cs-CZ"/>
              <w14:ligatures w14:val="standardContextual"/>
            </w:rPr>
          </w:pPr>
          <w:hyperlink w:anchor="_Toc160019616" w:history="1">
            <w:r w:rsidR="006056A3" w:rsidRPr="007A75A5">
              <w:rPr>
                <w:rStyle w:val="Hypertextovodkaz"/>
                <w:noProof/>
              </w:rPr>
              <w:t>5</w:t>
            </w:r>
            <w:r w:rsidR="006056A3">
              <w:rPr>
                <w:rFonts w:asciiTheme="minorHAnsi" w:eastAsiaTheme="minorEastAsia" w:hAnsiTheme="minorHAnsi"/>
                <w:b w:val="0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6056A3" w:rsidRPr="007A75A5">
              <w:rPr>
                <w:rStyle w:val="Hypertextovodkaz"/>
                <w:noProof/>
              </w:rPr>
              <w:t>Závěr</w:t>
            </w:r>
            <w:r w:rsidR="006056A3">
              <w:rPr>
                <w:noProof/>
                <w:webHidden/>
              </w:rPr>
              <w:tab/>
            </w:r>
            <w:r w:rsidR="006056A3">
              <w:rPr>
                <w:noProof/>
                <w:webHidden/>
              </w:rPr>
              <w:fldChar w:fldCharType="begin"/>
            </w:r>
            <w:r w:rsidR="006056A3">
              <w:rPr>
                <w:noProof/>
                <w:webHidden/>
              </w:rPr>
              <w:instrText xml:space="preserve"> PAGEREF _Toc160019616 \h </w:instrText>
            </w:r>
            <w:r w:rsidR="006056A3">
              <w:rPr>
                <w:noProof/>
                <w:webHidden/>
              </w:rPr>
            </w:r>
            <w:r w:rsidR="006056A3">
              <w:rPr>
                <w:noProof/>
                <w:webHidden/>
              </w:rPr>
              <w:fldChar w:fldCharType="separate"/>
            </w:r>
            <w:r w:rsidR="006056A3">
              <w:rPr>
                <w:noProof/>
                <w:webHidden/>
              </w:rPr>
              <w:t>20</w:t>
            </w:r>
            <w:r w:rsidR="006056A3">
              <w:rPr>
                <w:noProof/>
                <w:webHidden/>
              </w:rPr>
              <w:fldChar w:fldCharType="end"/>
            </w:r>
          </w:hyperlink>
        </w:p>
        <w:p w14:paraId="4734C469" w14:textId="12A515BE" w:rsidR="006056A3" w:rsidRDefault="00B4198E">
          <w:pPr>
            <w:pStyle w:val="Obsah4"/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7" w:history="1">
            <w:r w:rsidR="006056A3" w:rsidRPr="007A75A5">
              <w:rPr>
                <w:rStyle w:val="Hypertextovodkaz"/>
              </w:rPr>
              <w:t>Použitá literatura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_Toc160019617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21</w:t>
            </w:r>
            <w:r w:rsidR="006056A3">
              <w:rPr>
                <w:webHidden/>
              </w:rPr>
              <w:fldChar w:fldCharType="end"/>
            </w:r>
          </w:hyperlink>
        </w:p>
        <w:p w14:paraId="4E5FB96D" w14:textId="26501173" w:rsidR="006056A3" w:rsidRDefault="00B4198E">
          <w:pPr>
            <w:pStyle w:val="Obsah4"/>
            <w:rPr>
              <w:rFonts w:asciiTheme="minorHAnsi" w:eastAsiaTheme="minorEastAsia" w:hAnsiTheme="minorHAnsi"/>
              <w:b w:val="0"/>
              <w:kern w:val="2"/>
              <w:sz w:val="22"/>
              <w:lang w:eastAsia="cs-CZ"/>
              <w14:ligatures w14:val="standardContextual"/>
            </w:rPr>
          </w:pPr>
          <w:hyperlink w:anchor="_Toc160019618" w:history="1">
            <w:r w:rsidR="006056A3" w:rsidRPr="007A75A5">
              <w:rPr>
                <w:rStyle w:val="Hypertextovodkaz"/>
              </w:rPr>
              <w:t>Seznam příloh</w:t>
            </w:r>
            <w:r w:rsidR="006056A3">
              <w:rPr>
                <w:webHidden/>
              </w:rPr>
              <w:tab/>
            </w:r>
            <w:r w:rsidR="006056A3">
              <w:rPr>
                <w:webHidden/>
              </w:rPr>
              <w:fldChar w:fldCharType="begin"/>
            </w:r>
            <w:r w:rsidR="006056A3">
              <w:rPr>
                <w:webHidden/>
              </w:rPr>
              <w:instrText xml:space="preserve"> PAGEREF _Toc160019618 \h </w:instrText>
            </w:r>
            <w:r w:rsidR="006056A3">
              <w:rPr>
                <w:webHidden/>
              </w:rPr>
            </w:r>
            <w:r w:rsidR="006056A3">
              <w:rPr>
                <w:webHidden/>
              </w:rPr>
              <w:fldChar w:fldCharType="separate"/>
            </w:r>
            <w:r w:rsidR="006056A3">
              <w:rPr>
                <w:webHidden/>
              </w:rPr>
              <w:t>22</w:t>
            </w:r>
            <w:r w:rsidR="006056A3">
              <w:rPr>
                <w:webHidden/>
              </w:rPr>
              <w:fldChar w:fldCharType="end"/>
            </w:r>
          </w:hyperlink>
        </w:p>
        <w:p w14:paraId="64FFBFF9" w14:textId="495956CD" w:rsidR="00704636" w:rsidRDefault="005C019D" w:rsidP="00CE7191">
          <w:r>
            <w:rPr>
              <w:b/>
              <w:bCs/>
            </w:rPr>
            <w:fldChar w:fldCharType="end"/>
          </w:r>
        </w:p>
      </w:sdtContent>
    </w:sdt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32664" w14:paraId="0579B84E" w14:textId="77777777" w:rsidTr="00284573">
        <w:trPr>
          <w:trHeight w:val="4536"/>
          <w:jc w:val="center"/>
        </w:trPr>
        <w:tc>
          <w:tcPr>
            <w:tcW w:w="9070" w:type="dxa"/>
          </w:tcPr>
          <w:p w14:paraId="2E2D69E8" w14:textId="77777777" w:rsidR="00F21A2C" w:rsidRDefault="00F21A2C" w:rsidP="00393089">
            <w:pPr>
              <w:pStyle w:val="Nadpisobsahu"/>
            </w:pPr>
          </w:p>
          <w:p w14:paraId="2A1B63A9" w14:textId="77777777" w:rsidR="00F21A2C" w:rsidRDefault="00F21A2C" w:rsidP="00393089">
            <w:pPr>
              <w:pStyle w:val="Nadpisobsahu"/>
            </w:pPr>
          </w:p>
          <w:p w14:paraId="476DA124" w14:textId="77777777" w:rsidR="00F21A2C" w:rsidRDefault="00F21A2C" w:rsidP="00393089">
            <w:pPr>
              <w:pStyle w:val="Nadpisobsahu"/>
            </w:pPr>
          </w:p>
          <w:p w14:paraId="5EE2D2F1" w14:textId="77777777" w:rsidR="00F21A2C" w:rsidRDefault="00F21A2C" w:rsidP="00393089">
            <w:pPr>
              <w:pStyle w:val="Nadpisobsahu"/>
            </w:pPr>
          </w:p>
          <w:p w14:paraId="66DB0687" w14:textId="77777777" w:rsidR="00F21A2C" w:rsidRDefault="00F21A2C" w:rsidP="00393089">
            <w:pPr>
              <w:pStyle w:val="Nadpisobsahu"/>
            </w:pPr>
          </w:p>
          <w:p w14:paraId="528FFBBC" w14:textId="77777777" w:rsidR="00F21A2C" w:rsidRDefault="00F21A2C" w:rsidP="00393089">
            <w:pPr>
              <w:pStyle w:val="Nadpisobsahu"/>
            </w:pPr>
          </w:p>
          <w:p w14:paraId="72C861F0" w14:textId="77777777" w:rsidR="00F21A2C" w:rsidRDefault="00F21A2C" w:rsidP="00393089">
            <w:pPr>
              <w:pStyle w:val="Nadpisobsahu"/>
            </w:pPr>
          </w:p>
          <w:p w14:paraId="2D054326" w14:textId="77777777" w:rsidR="00F21A2C" w:rsidRDefault="00F21A2C" w:rsidP="00393089">
            <w:pPr>
              <w:pStyle w:val="Nadpisobsahu"/>
            </w:pPr>
          </w:p>
          <w:p w14:paraId="33762200" w14:textId="0C622A81" w:rsidR="00284573" w:rsidRDefault="00284573" w:rsidP="00393089">
            <w:pPr>
              <w:pStyle w:val="Nadpisobsahu"/>
            </w:pPr>
            <w:r>
              <w:t>Seznam zkratek</w:t>
            </w:r>
          </w:p>
          <w:sdt>
            <w:sdtPr>
              <w:id w:val="-1693529603"/>
            </w:sdtPr>
            <w:sdtEndPr/>
            <w:sdtContent>
              <w:tbl>
                <w:tblPr>
                  <w:tblStyle w:val="Mkatabulky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358"/>
                  <w:gridCol w:w="6157"/>
                  <w:gridCol w:w="1555"/>
                </w:tblGrid>
                <w:sdt>
                  <w:sdtPr>
                    <w:id w:val="-1424493778"/>
                    <w:placeholder>
                      <w:docPart w:val="CD4B72D200194917B1BE6D5322131352"/>
                    </w:placeholder>
                  </w:sdtPr>
                  <w:sdtEndPr/>
                  <w:sdtContent>
                    <w:tr w:rsidR="00793935" w14:paraId="3745E8F1" w14:textId="77777777" w:rsidTr="001A5ED0">
                      <w:tc>
                        <w:tcPr>
                          <w:tcW w:w="749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4D304EC3" w14:textId="72C9D110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Zkratka</w:t>
                          </w:r>
                        </w:p>
                      </w:tc>
                      <w:tc>
                        <w:tcPr>
                          <w:tcW w:w="3394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514A805B" w14:textId="27BE65DF" w:rsidR="00793935" w:rsidRDefault="00CC7A73" w:rsidP="00CC7A73">
                          <w:pPr>
                            <w:spacing w:line="240" w:lineRule="auto"/>
                            <w:ind w:firstLine="0"/>
                            <w:jc w:val="center"/>
                          </w:pPr>
                          <w:r>
                            <w:t>Popis zkratky</w:t>
                          </w:r>
                        </w:p>
                      </w:tc>
                      <w:tc>
                        <w:tcPr>
                          <w:tcW w:w="857" w:type="pct"/>
                          <w:tcBorders>
                            <w:bottom w:val="single" w:sz="4" w:space="0" w:color="auto"/>
                          </w:tcBorders>
                          <w:vAlign w:val="center"/>
                        </w:tcPr>
                        <w:p w14:paraId="322B0404" w14:textId="4C655D63" w:rsidR="00793935" w:rsidRDefault="00CC7A73" w:rsidP="00CC7A73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ind w:firstLine="0"/>
                            <w:jc w:val="center"/>
                          </w:pPr>
                          <w:r>
                            <w:t>Jednotky</w:t>
                          </w:r>
                        </w:p>
                      </w:tc>
                    </w:tr>
                  </w:sdtContent>
                </w:sdt>
                <w:sdt>
                  <w:sdtPr>
                    <w:id w:val="773823092"/>
                    <w:placeholder>
                      <w:docPart w:val="94071C91219E46A6B87345676184094F"/>
                    </w:placeholder>
                  </w:sdtPr>
                  <w:sdtEndPr/>
                  <w:sdtContent>
                    <w:tr w:rsidR="00793935" w14:paraId="49F583F2" w14:textId="77777777" w:rsidTr="001A5ED0">
                      <w:tc>
                        <w:tcPr>
                          <w:tcW w:w="749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AC8515B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51E5EB9F" w14:textId="6629439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tcBorders>
                            <w:top w:val="single" w:sz="4" w:space="0" w:color="auto"/>
                          </w:tcBorders>
                          <w:vAlign w:val="center"/>
                        </w:tcPr>
                        <w:p w14:paraId="7C8D0B40" w14:textId="77777777" w:rsidR="00793935" w:rsidRDefault="00793935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1127773608"/>
                    <w:placeholder>
                      <w:docPart w:val="A69EF5D352E94C8FB7DAE5409B809F50"/>
                    </w:placeholder>
                  </w:sdtPr>
                  <w:sdtEndPr/>
                  <w:sdtContent>
                    <w:tr w:rsidR="00A548F4" w14:paraId="29FD56FB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32032C5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15488031" w14:textId="77777777" w:rsidR="00A548F4" w:rsidRDefault="00A548F4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196A9C5D" w14:textId="77777777" w:rsidR="00A548F4" w:rsidRDefault="00A548F4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  <w:sdt>
                  <w:sdtPr>
                    <w:id w:val="-415174429"/>
                    <w:placeholder>
                      <w:docPart w:val="6791BE1F5B2A4327997A8359CF49F5AF"/>
                    </w:placeholder>
                  </w:sdtPr>
                  <w:sdtEndPr/>
                  <w:sdtContent>
                    <w:tr w:rsidR="00793935" w14:paraId="09E51558" w14:textId="77777777" w:rsidTr="001A5ED0">
                      <w:tc>
                        <w:tcPr>
                          <w:tcW w:w="749" w:type="pct"/>
                          <w:vAlign w:val="center"/>
                        </w:tcPr>
                        <w:p w14:paraId="573DAB99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3394" w:type="pct"/>
                          <w:vAlign w:val="center"/>
                        </w:tcPr>
                        <w:p w14:paraId="73ECFDF2" w14:textId="77777777" w:rsidR="00793935" w:rsidRDefault="00793935" w:rsidP="00F63614">
                          <w:pPr>
                            <w:spacing w:line="240" w:lineRule="auto"/>
                            <w:jc w:val="left"/>
                          </w:pPr>
                        </w:p>
                      </w:tc>
                      <w:tc>
                        <w:tcPr>
                          <w:tcW w:w="857" w:type="pct"/>
                          <w:vAlign w:val="center"/>
                        </w:tcPr>
                        <w:p w14:paraId="65D7264C" w14:textId="210C196E" w:rsidR="00793935" w:rsidRDefault="00B4198E" w:rsidP="00F63614">
                          <w:pPr>
                            <w:tabs>
                              <w:tab w:val="left" w:pos="2645"/>
                            </w:tabs>
                            <w:spacing w:line="240" w:lineRule="auto"/>
                            <w:jc w:val="left"/>
                          </w:pPr>
                        </w:p>
                      </w:tc>
                    </w:tr>
                  </w:sdtContent>
                </w:sdt>
              </w:tbl>
            </w:sdtContent>
          </w:sdt>
          <w:p w14:paraId="5E4E860E" w14:textId="77777777" w:rsidR="00793935" w:rsidRDefault="00793935" w:rsidP="001A5ED0">
            <w:pPr>
              <w:ind w:firstLine="0"/>
            </w:pPr>
          </w:p>
        </w:tc>
      </w:tr>
    </w:tbl>
    <w:p w14:paraId="3B471CB0" w14:textId="304A731D" w:rsidR="00592AEF" w:rsidRDefault="00592AEF" w:rsidP="001A5ED0">
      <w:pPr>
        <w:ind w:firstLine="0"/>
      </w:pPr>
    </w:p>
    <w:p w14:paraId="7E8191D0" w14:textId="77777777" w:rsidR="001A5ED0" w:rsidRDefault="001A5ED0" w:rsidP="001A5ED0">
      <w:pPr>
        <w:ind w:firstLine="0"/>
      </w:pPr>
    </w:p>
    <w:p w14:paraId="354852F7" w14:textId="77777777" w:rsidR="001A5ED0" w:rsidRDefault="001A5ED0" w:rsidP="001A5ED0">
      <w:pPr>
        <w:ind w:firstLine="0"/>
      </w:pPr>
    </w:p>
    <w:p w14:paraId="32244DF3" w14:textId="77777777" w:rsidR="006C7445" w:rsidRDefault="006C7445" w:rsidP="001A5ED0">
      <w:pPr>
        <w:ind w:firstLine="0"/>
      </w:pPr>
    </w:p>
    <w:p w14:paraId="35CF3E17" w14:textId="77777777" w:rsidR="00AA2372" w:rsidRDefault="00AA2372" w:rsidP="00CE7191"/>
    <w:p w14:paraId="6A8DD7E3" w14:textId="77777777" w:rsidR="00592AEF" w:rsidRDefault="00592AEF" w:rsidP="00CE7191">
      <w:pPr>
        <w:sectPr w:rsidR="00592AEF" w:rsidSect="00A306F9">
          <w:footerReference w:type="even" r:id="rId19"/>
          <w:footerReference w:type="default" r:id="rId20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5EA01001" w14:textId="77777777" w:rsidR="00B81C39" w:rsidRDefault="00F56BF9" w:rsidP="005C2886">
      <w:pPr>
        <w:pStyle w:val="Nadpis1"/>
      </w:pPr>
      <w:bookmarkStart w:id="0" w:name="_Toc160019607"/>
      <w:r>
        <w:t>Ú</w:t>
      </w:r>
      <w:r w:rsidR="00A8236C">
        <w:t>vod</w:t>
      </w:r>
      <w:bookmarkEnd w:id="0"/>
    </w:p>
    <w:p w14:paraId="634F0CBC" w14:textId="519A4D70" w:rsidR="001A5ED0" w:rsidRDefault="001A5ED0" w:rsidP="00946A4A"/>
    <w:p w14:paraId="07778EA1" w14:textId="77777777" w:rsidR="001A5ED0" w:rsidRDefault="001A5ED0" w:rsidP="00946A4A"/>
    <w:p w14:paraId="34AEF790" w14:textId="77777777" w:rsidR="00B81C39" w:rsidRDefault="00B81C39">
      <w:r>
        <w:br w:type="page"/>
      </w:r>
    </w:p>
    <w:p w14:paraId="375C222F" w14:textId="77777777" w:rsidR="00B81C39" w:rsidRDefault="000965EA" w:rsidP="005C2886">
      <w:pPr>
        <w:pStyle w:val="Nadpis1"/>
      </w:pPr>
      <w:bookmarkStart w:id="1" w:name="_Toc160019608"/>
      <w:r>
        <w:t>Teoretická část</w:t>
      </w:r>
      <w:bookmarkEnd w:id="1"/>
    </w:p>
    <w:p w14:paraId="128E61B1" w14:textId="507D8763" w:rsidR="003379C9" w:rsidRPr="003379C9" w:rsidRDefault="00DF4C88" w:rsidP="003379C9">
      <w:r>
        <w:t xml:space="preserve">Při vkládání obrázků do textu je možno kopírovat celou přednastavenou „tabulku“ s obrázkem. Aktualizace číselných položek se provede pomocí </w:t>
      </w:r>
      <w:proofErr w:type="spellStart"/>
      <w:r>
        <w:t>Ctrl+A</w:t>
      </w:r>
      <w:proofErr w:type="spellEnd"/>
      <w:r>
        <w:t xml:space="preserve"> (označí celý text – lze označit i část textu např. myší…atd.), dále klik na klávesu F9 (aktualizuje se číslování všech položek v označeném textu). Před tiskem se ohraničení tabulky vypne. Pro zkušené je vhodné kopírovat tabulky s obrázky už bez ohraničení </w:t>
      </w:r>
      <w:r>
        <w:rPr>
          <w:rFonts w:ascii="Segoe UI Emoji" w:eastAsia="Segoe UI Emoji" w:hAnsi="Segoe UI Emoji" w:cs="Segoe UI Emoji"/>
        </w:rPr>
        <w:t>😊.</w:t>
      </w:r>
    </w:p>
    <w:p w14:paraId="778C5E80" w14:textId="77777777" w:rsidR="00A80085" w:rsidRDefault="00021F66" w:rsidP="00661A47">
      <w:pPr>
        <w:pStyle w:val="Nadpis2"/>
      </w:pPr>
      <w:bookmarkStart w:id="2" w:name="_Toc160019609"/>
      <w:r>
        <w:t>Obrázky</w:t>
      </w:r>
      <w:bookmarkEnd w:id="2"/>
    </w:p>
    <w:p w14:paraId="23F7D514" w14:textId="2AC70DD9" w:rsidR="005C442C" w:rsidRDefault="00902C06" w:rsidP="00902C06">
      <w:r>
        <w:t xml:space="preserve">Jak je vidět na </w:t>
      </w:r>
      <w:r w:rsidR="001A5ED0">
        <w:fldChar w:fldCharType="begin"/>
      </w:r>
      <w:r w:rsidR="001A5ED0">
        <w:instrText xml:space="preserve"> REF  _Ref160014287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1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</w:t>
      </w:r>
      <w:r w:rsidR="00DF4C88">
        <w:t xml:space="preserve"> </w:t>
      </w:r>
      <w:r>
        <w:t>pouze</w:t>
      </w:r>
      <w:proofErr w:type="gramEnd"/>
      <w:r>
        <w:t xml:space="preserve"> popisek a číslo)</w:t>
      </w:r>
      <w:r w:rsidR="00DF4C88">
        <w:t xml:space="preserve">. </w:t>
      </w: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5C442C" w14:paraId="111467F8" w14:textId="77777777" w:rsidTr="00FB257E">
        <w:trPr>
          <w:trHeight w:val="4082"/>
        </w:trPr>
        <w:tc>
          <w:tcPr>
            <w:tcW w:w="9060" w:type="dxa"/>
            <w:vAlign w:val="center"/>
          </w:tcPr>
          <w:p w14:paraId="66ACDFD9" w14:textId="199211FD" w:rsidR="005C442C" w:rsidRPr="008F2ED9" w:rsidRDefault="005C442C" w:rsidP="00902C06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5FF7BD" wp14:editId="3D1140CF">
                  <wp:extent cx="3555926" cy="2532476"/>
                  <wp:effectExtent l="0" t="0" r="6985" b="1270"/>
                  <wp:docPr id="1758381352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81352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55" cy="254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ED9" w14:paraId="5D9EB4A0" w14:textId="77777777" w:rsidTr="008F2ED9">
        <w:trPr>
          <w:trHeight w:val="567"/>
        </w:trPr>
        <w:tc>
          <w:tcPr>
            <w:tcW w:w="9060" w:type="dxa"/>
            <w:vAlign w:val="center"/>
          </w:tcPr>
          <w:p w14:paraId="7A16F415" w14:textId="18F080C8" w:rsidR="008F2ED9" w:rsidRDefault="008F2ED9" w:rsidP="00A84A5D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3" w:name="_Ref160014287"/>
            <w:bookmarkStart w:id="4" w:name="_Ref160014280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1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3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  <w:bookmarkEnd w:id="4"/>
          </w:p>
        </w:tc>
      </w:tr>
    </w:tbl>
    <w:p w14:paraId="56E54A4B" w14:textId="1E56DEF4" w:rsidR="005C442C" w:rsidRDefault="005C442C" w:rsidP="005C442C">
      <w:pPr>
        <w:pStyle w:val="Titulek"/>
        <w:rPr>
          <w:b/>
          <w:bCs/>
          <w:i/>
          <w:iCs w:val="0"/>
        </w:rPr>
      </w:pPr>
    </w:p>
    <w:p w14:paraId="2999350F" w14:textId="77777777" w:rsidR="00DF4C88" w:rsidRDefault="00DF4C88" w:rsidP="00DF4C88"/>
    <w:p w14:paraId="7CAD2673" w14:textId="77777777" w:rsidR="00DF4C88" w:rsidRDefault="00DF4C88" w:rsidP="00DF4C88"/>
    <w:p w14:paraId="7F59E26A" w14:textId="77777777" w:rsidR="00DF4C88" w:rsidRDefault="00DF4C88" w:rsidP="00DF4C88"/>
    <w:p w14:paraId="32D8A3BC" w14:textId="77777777" w:rsidR="00DF4C88" w:rsidRDefault="00DF4C88" w:rsidP="00DF4C88"/>
    <w:p w14:paraId="068BF913" w14:textId="77777777" w:rsidR="00DF4C88" w:rsidRDefault="00DF4C88" w:rsidP="00DF4C88"/>
    <w:p w14:paraId="0208039C" w14:textId="77777777" w:rsidR="00DF4C88" w:rsidRDefault="00DF4C88" w:rsidP="00DF4C88"/>
    <w:p w14:paraId="125C3A56" w14:textId="77777777" w:rsidR="00DF4C88" w:rsidRDefault="00DF4C88" w:rsidP="00DF4C88"/>
    <w:p w14:paraId="05EA9C71" w14:textId="77777777" w:rsidR="00DF4C88" w:rsidRPr="00DF4C88" w:rsidRDefault="00DF4C88" w:rsidP="00DF4C88"/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902C06" w14:paraId="16790AC2" w14:textId="77777777" w:rsidTr="002C1578">
        <w:trPr>
          <w:trHeight w:val="4082"/>
        </w:trPr>
        <w:tc>
          <w:tcPr>
            <w:tcW w:w="4530" w:type="dxa"/>
            <w:vAlign w:val="center"/>
          </w:tcPr>
          <w:p w14:paraId="1121D46E" w14:textId="75EFFE46" w:rsidR="00902C06" w:rsidRPr="008F2ED9" w:rsidRDefault="00902C06" w:rsidP="00902C06">
            <w:pPr>
              <w:pStyle w:val="Titulek"/>
              <w:ind w:firstLine="0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FACB0E" wp14:editId="2C3DF351">
                  <wp:extent cx="2691647" cy="1924216"/>
                  <wp:effectExtent l="0" t="0" r="0" b="0"/>
                  <wp:docPr id="134965839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658398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915" cy="193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A032A42" w14:textId="2682F741" w:rsidR="00902C06" w:rsidRPr="008F2ED9" w:rsidRDefault="00902C06" w:rsidP="00902C06">
            <w:pPr>
              <w:pStyle w:val="Titulek"/>
              <w:ind w:firstLine="13"/>
              <w:rPr>
                <w:b/>
                <w:bCs/>
                <w:i/>
                <w:iCs w:val="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54310A" wp14:editId="7DE9F77D">
                  <wp:extent cx="2160000" cy="2160000"/>
                  <wp:effectExtent l="0" t="0" r="0" b="0"/>
                  <wp:docPr id="67026680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25CA1903" w14:textId="77777777" w:rsidTr="00385F39">
        <w:trPr>
          <w:trHeight w:val="567"/>
        </w:trPr>
        <w:tc>
          <w:tcPr>
            <w:tcW w:w="9060" w:type="dxa"/>
            <w:gridSpan w:val="2"/>
            <w:vAlign w:val="center"/>
          </w:tcPr>
          <w:p w14:paraId="3C9E73B7" w14:textId="7166A820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>Ukázka obrázku</w:t>
            </w:r>
            <w:r>
              <w:rPr>
                <w:i/>
              </w:rPr>
              <w:t xml:space="preserve"> (Pozn.: V závislosti na počtu obrázku tabulku sloučit, popř. rozdělit; před tiskem dát tabulku bez ohraničení)</w:t>
            </w:r>
          </w:p>
        </w:tc>
      </w:tr>
    </w:tbl>
    <w:p w14:paraId="70289A00" w14:textId="77777777" w:rsidR="005C442C" w:rsidRDefault="005C442C" w:rsidP="004D13F8">
      <w:pPr>
        <w:jc w:val="center"/>
      </w:pPr>
    </w:p>
    <w:p w14:paraId="2C766EBA" w14:textId="77777777" w:rsidR="00902C06" w:rsidRDefault="00902C06" w:rsidP="004D13F8">
      <w:pPr>
        <w:jc w:val="center"/>
      </w:pPr>
    </w:p>
    <w:p w14:paraId="36549D88" w14:textId="77777777" w:rsidR="00902C06" w:rsidRDefault="00902C06" w:rsidP="004D13F8">
      <w:pPr>
        <w:jc w:val="center"/>
      </w:pPr>
    </w:p>
    <w:p w14:paraId="32937C9C" w14:textId="34703EE1" w:rsidR="00DF63F6" w:rsidRPr="00DF63F6" w:rsidRDefault="00DF63F6" w:rsidP="00902C06">
      <w:pPr>
        <w:pStyle w:val="Titulek"/>
        <w:ind w:firstLine="0"/>
        <w:jc w:val="both"/>
        <w:rPr>
          <w:b/>
          <w:bCs/>
          <w:i/>
          <w:iCs w:val="0"/>
        </w:rPr>
      </w:pPr>
    </w:p>
    <w:p w14:paraId="3401AE6F" w14:textId="77777777" w:rsidR="003F445F" w:rsidRDefault="003F445F" w:rsidP="003F445F">
      <w:pPr>
        <w:pStyle w:val="Nadpis2"/>
      </w:pPr>
      <w:bookmarkStart w:id="5" w:name="_Toc160019610"/>
      <w:r>
        <w:t>Tabulky</w:t>
      </w:r>
      <w:bookmarkEnd w:id="5"/>
    </w:p>
    <w:p w14:paraId="34E65E79" w14:textId="58CF56C4" w:rsidR="00DF4C88" w:rsidRDefault="00DF4C88" w:rsidP="00872C51">
      <w:r>
        <w:t>Tak jak je vi</w:t>
      </w:r>
      <w:r w:rsidR="00872C51">
        <w:t xml:space="preserve">dět v </w:t>
      </w:r>
      <w:r w:rsidR="001A5ED0">
        <w:fldChar w:fldCharType="begin"/>
      </w:r>
      <w:r w:rsidR="001A5ED0">
        <w:instrText xml:space="preserve"> REF  _Ref160015247 \* Lower \h </w:instrText>
      </w:r>
      <w:r w:rsidR="001A5ED0">
        <w:fldChar w:fldCharType="separate"/>
      </w:r>
      <w:r w:rsidR="001A5ED0" w:rsidRPr="00872C51">
        <w:rPr>
          <w:b/>
          <w:bCs/>
          <w:i/>
        </w:rPr>
        <w:t xml:space="preserve">tab. </w:t>
      </w:r>
      <w:r w:rsidR="001A5ED0">
        <w:rPr>
          <w:b/>
          <w:bCs/>
          <w:i/>
          <w:noProof/>
        </w:rPr>
        <w:t>2</w:t>
      </w:r>
      <w:r w:rsidR="001A5ED0" w:rsidRPr="00872C51">
        <w:rPr>
          <w:b/>
          <w:bCs/>
          <w:i/>
        </w:rPr>
        <w:t>.</w:t>
      </w:r>
      <w:r w:rsidR="001A5ED0">
        <w:rPr>
          <w:b/>
          <w:bCs/>
          <w:i/>
          <w:noProof/>
        </w:rPr>
        <w:t>1</w:t>
      </w:r>
      <w:r w:rsidR="001A5ED0">
        <w:fldChar w:fldCharType="end"/>
      </w:r>
      <w:r w:rsidR="00872C51">
        <w:t xml:space="preserve">. (vloženo jako: reference – křížový odkaz – </w:t>
      </w:r>
      <w:proofErr w:type="gramStart"/>
      <w:r w:rsidR="006056A3">
        <w:t>tabulka</w:t>
      </w:r>
      <w:r w:rsidR="00872C51">
        <w:t xml:space="preserve"> - pouze</w:t>
      </w:r>
      <w:proofErr w:type="gramEnd"/>
      <w:r w:rsidR="00872C51">
        <w:t xml:space="preserve"> popisek a číslo).</w:t>
      </w:r>
    </w:p>
    <w:p w14:paraId="160ABEE8" w14:textId="77777777" w:rsidR="006056A3" w:rsidRDefault="006056A3" w:rsidP="00872C51"/>
    <w:p w14:paraId="2A2D74E7" w14:textId="32D11210" w:rsidR="00872C51" w:rsidRDefault="00872C51" w:rsidP="00872C51">
      <w:pPr>
        <w:pStyle w:val="Titulek"/>
        <w:keepNext/>
        <w:ind w:firstLine="0"/>
        <w:jc w:val="left"/>
      </w:pPr>
      <w:bookmarkStart w:id="6" w:name="_Ref160015247"/>
      <w:bookmarkStart w:id="7" w:name="_Ref160015370"/>
      <w:bookmarkStart w:id="8" w:name="_Ref160015438"/>
      <w:bookmarkStart w:id="9" w:name="_Ref160015260"/>
      <w:r w:rsidRPr="00872C51">
        <w:rPr>
          <w:b/>
          <w:bCs/>
          <w:i/>
          <w:iCs w:val="0"/>
        </w:rPr>
        <w:t xml:space="preserve">Tab. 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STYLEREF 1 \s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2</w:t>
      </w:r>
      <w:r w:rsidRPr="00872C51">
        <w:rPr>
          <w:b/>
          <w:bCs/>
          <w:i/>
          <w:iCs w:val="0"/>
        </w:rPr>
        <w:fldChar w:fldCharType="end"/>
      </w:r>
      <w:r w:rsidRPr="00872C51">
        <w:rPr>
          <w:b/>
          <w:bCs/>
          <w:i/>
          <w:iCs w:val="0"/>
        </w:rPr>
        <w:t>.</w:t>
      </w:r>
      <w:r w:rsidRPr="00872C51">
        <w:rPr>
          <w:b/>
          <w:bCs/>
          <w:i/>
          <w:iCs w:val="0"/>
        </w:rPr>
        <w:fldChar w:fldCharType="begin"/>
      </w:r>
      <w:r w:rsidRPr="00872C51">
        <w:rPr>
          <w:b/>
          <w:bCs/>
          <w:i/>
          <w:iCs w:val="0"/>
        </w:rPr>
        <w:instrText xml:space="preserve"> SEQ Tabulka \* ARABIC \s 1 </w:instrText>
      </w:r>
      <w:r w:rsidRPr="00872C51">
        <w:rPr>
          <w:b/>
          <w:bCs/>
          <w:i/>
          <w:iCs w:val="0"/>
        </w:rPr>
        <w:fldChar w:fldCharType="separate"/>
      </w:r>
      <w:r w:rsidR="006056A3">
        <w:rPr>
          <w:b/>
          <w:bCs/>
          <w:i/>
          <w:iCs w:val="0"/>
          <w:noProof/>
        </w:rPr>
        <w:t>1</w:t>
      </w:r>
      <w:r w:rsidRPr="00872C51">
        <w:rPr>
          <w:b/>
          <w:bCs/>
          <w:i/>
          <w:iCs w:val="0"/>
        </w:rPr>
        <w:fldChar w:fldCharType="end"/>
      </w:r>
      <w:bookmarkEnd w:id="6"/>
      <w:r>
        <w:t xml:space="preserve"> </w:t>
      </w:r>
      <w:bookmarkEnd w:id="7"/>
      <w:bookmarkEnd w:id="8"/>
      <w:r>
        <w:rPr>
          <w:i/>
          <w:iCs w:val="0"/>
        </w:rPr>
        <w:t>Na</w:t>
      </w:r>
      <w:r w:rsidRPr="00872C51">
        <w:rPr>
          <w:i/>
          <w:iCs w:val="0"/>
        </w:rPr>
        <w:t>měřen</w:t>
      </w:r>
      <w:r>
        <w:rPr>
          <w:i/>
          <w:iCs w:val="0"/>
        </w:rPr>
        <w:t xml:space="preserve">é </w:t>
      </w:r>
      <w:r w:rsidRPr="00872C51">
        <w:rPr>
          <w:i/>
          <w:iCs w:val="0"/>
        </w:rPr>
        <w:t>hodnot</w:t>
      </w:r>
      <w:bookmarkEnd w:id="9"/>
      <w:r>
        <w:rPr>
          <w:i/>
          <w:iCs w:val="0"/>
        </w:rPr>
        <w:t>y</w:t>
      </w:r>
    </w:p>
    <w:tbl>
      <w:tblPr>
        <w:tblStyle w:val="Mkatabulky"/>
        <w:tblW w:w="68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14:paraId="7511F0C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3621B329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45E2FB3E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2FCD6113" w14:textId="77777777" w:rsidR="00B502F6" w:rsidRDefault="00B502F6" w:rsidP="002A029A">
            <w:pPr>
              <w:spacing w:line="240" w:lineRule="auto"/>
              <w:jc w:val="center"/>
            </w:pPr>
          </w:p>
        </w:tc>
      </w:tr>
      <w:tr w:rsidR="00B502F6" w14:paraId="6EFA41FA" w14:textId="77777777" w:rsidTr="002A029A">
        <w:trPr>
          <w:trHeight w:val="454"/>
          <w:jc w:val="center"/>
        </w:trPr>
        <w:tc>
          <w:tcPr>
            <w:tcW w:w="1667" w:type="pct"/>
            <w:vAlign w:val="center"/>
          </w:tcPr>
          <w:p w14:paraId="4C4F5BE2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7" w:type="pct"/>
            <w:vAlign w:val="center"/>
          </w:tcPr>
          <w:p w14:paraId="1B84D986" w14:textId="77777777" w:rsidR="00B502F6" w:rsidRDefault="00B502F6" w:rsidP="002A029A">
            <w:pPr>
              <w:spacing w:line="240" w:lineRule="auto"/>
              <w:jc w:val="center"/>
            </w:pPr>
          </w:p>
        </w:tc>
        <w:tc>
          <w:tcPr>
            <w:tcW w:w="1666" w:type="pct"/>
            <w:vAlign w:val="center"/>
          </w:tcPr>
          <w:p w14:paraId="5299BD26" w14:textId="77777777" w:rsidR="00B502F6" w:rsidRDefault="00B502F6" w:rsidP="002A029A">
            <w:pPr>
              <w:spacing w:line="240" w:lineRule="auto"/>
              <w:jc w:val="center"/>
            </w:pPr>
          </w:p>
        </w:tc>
      </w:tr>
    </w:tbl>
    <w:p w14:paraId="28C7412A" w14:textId="05D7B850" w:rsidR="006056A3" w:rsidRDefault="006056A3" w:rsidP="006056A3"/>
    <w:p w14:paraId="32BE88A2" w14:textId="77777777" w:rsidR="006056A3" w:rsidRDefault="006056A3" w:rsidP="006056A3"/>
    <w:p w14:paraId="71205C9B" w14:textId="77777777" w:rsidR="006056A3" w:rsidRDefault="006056A3" w:rsidP="006056A3"/>
    <w:p w14:paraId="1C104E6D" w14:textId="77777777" w:rsidR="006056A3" w:rsidRDefault="006056A3" w:rsidP="006056A3"/>
    <w:p w14:paraId="07C4A26B" w14:textId="77777777" w:rsidR="006056A3" w:rsidRDefault="006056A3" w:rsidP="006056A3"/>
    <w:p w14:paraId="1D925583" w14:textId="77777777" w:rsidR="006056A3" w:rsidRDefault="006056A3" w:rsidP="006056A3"/>
    <w:p w14:paraId="4DC4F218" w14:textId="77777777" w:rsidR="006056A3" w:rsidRDefault="006056A3" w:rsidP="006056A3"/>
    <w:p w14:paraId="403EAD7E" w14:textId="77777777" w:rsidR="006056A3" w:rsidRDefault="006056A3" w:rsidP="006056A3"/>
    <w:p w14:paraId="11C21899" w14:textId="295A8472" w:rsidR="00010139" w:rsidRDefault="006056A3" w:rsidP="006056A3">
      <w:pPr>
        <w:pStyle w:val="Nadpis2"/>
      </w:pPr>
      <w:bookmarkStart w:id="10" w:name="_Toc160019611"/>
      <w:r>
        <w:t>Grafy</w:t>
      </w:r>
      <w:bookmarkEnd w:id="10"/>
    </w:p>
    <w:p w14:paraId="290DDECD" w14:textId="4C8F01FD" w:rsidR="006056A3" w:rsidRPr="006056A3" w:rsidRDefault="006056A3" w:rsidP="006056A3">
      <w:r>
        <w:t xml:space="preserve">Jak je vidět v </w:t>
      </w:r>
      <w:r w:rsidR="001A5ED0">
        <w:fldChar w:fldCharType="begin"/>
      </w:r>
      <w:r w:rsidR="001A5ED0">
        <w:instrText xml:space="preserve"> REF  _Ref160019634 \* Lower \h </w:instrText>
      </w:r>
      <w:r w:rsidR="001A5ED0">
        <w:fldChar w:fldCharType="separate"/>
      </w:r>
      <w:r w:rsidR="001A5ED0" w:rsidRPr="008F2ED9">
        <w:rPr>
          <w:b/>
          <w:bCs/>
          <w:i/>
          <w:iCs/>
        </w:rPr>
        <w:t xml:space="preserve">obr. </w:t>
      </w:r>
      <w:r w:rsidR="001A5ED0">
        <w:rPr>
          <w:b/>
          <w:bCs/>
          <w:i/>
          <w:iCs/>
          <w:noProof/>
        </w:rPr>
        <w:t>2</w:t>
      </w:r>
      <w:r w:rsidR="001A5ED0" w:rsidRPr="008F2ED9">
        <w:rPr>
          <w:b/>
          <w:bCs/>
          <w:i/>
          <w:iCs/>
        </w:rPr>
        <w:t>.</w:t>
      </w:r>
      <w:r w:rsidR="001A5ED0">
        <w:rPr>
          <w:b/>
          <w:bCs/>
          <w:i/>
          <w:iCs/>
          <w:noProof/>
        </w:rPr>
        <w:t>3</w:t>
      </w:r>
      <w:r w:rsidR="001A5ED0">
        <w:fldChar w:fldCharType="end"/>
      </w:r>
      <w:r>
        <w:t xml:space="preserve"> (vloženo jako: reference – křížový odkaz – </w:t>
      </w:r>
      <w:proofErr w:type="gramStart"/>
      <w:r>
        <w:t>obrázek - pouze</w:t>
      </w:r>
      <w:proofErr w:type="gramEnd"/>
      <w:r>
        <w:t xml:space="preserve"> popisek a číslo).</w:t>
      </w:r>
    </w:p>
    <w:p w14:paraId="2DF3F62B" w14:textId="37DE7169" w:rsidR="005C442C" w:rsidRDefault="005C442C" w:rsidP="005C442C">
      <w:pPr>
        <w:jc w:val="center"/>
      </w:pPr>
    </w:p>
    <w:tbl>
      <w:tblPr>
        <w:tblStyle w:val="Mkatabulky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902C06" w14:paraId="796949AD" w14:textId="77777777" w:rsidTr="00385F39">
        <w:trPr>
          <w:trHeight w:val="4082"/>
        </w:trPr>
        <w:tc>
          <w:tcPr>
            <w:tcW w:w="9060" w:type="dxa"/>
            <w:vAlign w:val="center"/>
          </w:tcPr>
          <w:p w14:paraId="59CF1BC5" w14:textId="55A25B42" w:rsidR="00902C06" w:rsidRPr="008F2ED9" w:rsidRDefault="00902C06" w:rsidP="00385F39">
            <w:pPr>
              <w:keepNext/>
              <w:spacing w:line="240" w:lineRule="auto"/>
              <w:ind w:firstLine="0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93C7B8" wp14:editId="5061C864">
                  <wp:extent cx="5414530" cy="3780000"/>
                  <wp:effectExtent l="0" t="0" r="0" b="0"/>
                  <wp:docPr id="70320382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244415" name="Obrázek 14122444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530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06" w14:paraId="446354E2" w14:textId="77777777" w:rsidTr="00385F39">
        <w:trPr>
          <w:trHeight w:val="567"/>
        </w:trPr>
        <w:tc>
          <w:tcPr>
            <w:tcW w:w="9060" w:type="dxa"/>
            <w:vAlign w:val="center"/>
          </w:tcPr>
          <w:p w14:paraId="573C6E61" w14:textId="40FF2536" w:rsidR="00902C06" w:rsidRDefault="00902C06" w:rsidP="00385F39">
            <w:pPr>
              <w:spacing w:line="240" w:lineRule="auto"/>
              <w:jc w:val="center"/>
              <w:rPr>
                <w:noProof/>
                <w:lang w:eastAsia="cs-CZ"/>
              </w:rPr>
            </w:pPr>
            <w:bookmarkStart w:id="11" w:name="_Ref160019634"/>
            <w:r w:rsidRPr="008F2ED9">
              <w:rPr>
                <w:b/>
                <w:bCs/>
                <w:i/>
                <w:iCs/>
              </w:rPr>
              <w:t xml:space="preserve">Obr. 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STYLEREF 1 \s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2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r w:rsidRPr="008F2ED9">
              <w:rPr>
                <w:b/>
                <w:bCs/>
                <w:i/>
                <w:iCs/>
              </w:rPr>
              <w:t>.</w:t>
            </w:r>
            <w:r w:rsidRPr="008F2ED9">
              <w:rPr>
                <w:b/>
                <w:bCs/>
                <w:i/>
                <w:iCs/>
              </w:rPr>
              <w:fldChar w:fldCharType="begin"/>
            </w:r>
            <w:r w:rsidRPr="008F2ED9">
              <w:rPr>
                <w:b/>
                <w:bCs/>
                <w:i/>
                <w:iCs/>
              </w:rPr>
              <w:instrText xml:space="preserve"> SEQ Obrázek \* ARABIC \s 1 </w:instrText>
            </w:r>
            <w:r w:rsidRPr="008F2ED9">
              <w:rPr>
                <w:b/>
                <w:bCs/>
                <w:i/>
                <w:iCs/>
              </w:rPr>
              <w:fldChar w:fldCharType="separate"/>
            </w:r>
            <w:r w:rsidR="006056A3">
              <w:rPr>
                <w:b/>
                <w:bCs/>
                <w:i/>
                <w:iCs/>
                <w:noProof/>
              </w:rPr>
              <w:t>3</w:t>
            </w:r>
            <w:r w:rsidRPr="008F2ED9">
              <w:rPr>
                <w:b/>
                <w:bCs/>
                <w:i/>
                <w:iCs/>
              </w:rPr>
              <w:fldChar w:fldCharType="end"/>
            </w:r>
            <w:bookmarkEnd w:id="11"/>
            <w:r w:rsidRPr="00DF63F6">
              <w:rPr>
                <w:i/>
                <w:iCs/>
              </w:rPr>
              <w:t xml:space="preserve"> </w:t>
            </w:r>
            <w:r w:rsidRPr="00DF63F6">
              <w:rPr>
                <w:i/>
              </w:rPr>
              <w:t xml:space="preserve">Ukázka </w:t>
            </w:r>
            <w:r>
              <w:rPr>
                <w:i/>
              </w:rPr>
              <w:t>grafu (Pozn.: Před tiskem dát tabulku bez ohraničení)</w:t>
            </w:r>
          </w:p>
        </w:tc>
      </w:tr>
    </w:tbl>
    <w:p w14:paraId="0180BD83" w14:textId="77777777" w:rsidR="00902C06" w:rsidRDefault="00902C06" w:rsidP="005C442C">
      <w:pPr>
        <w:jc w:val="center"/>
      </w:pPr>
    </w:p>
    <w:p w14:paraId="7F20A2D0" w14:textId="77777777" w:rsidR="00902C06" w:rsidRDefault="00902C06" w:rsidP="005C442C">
      <w:pPr>
        <w:jc w:val="center"/>
      </w:pPr>
    </w:p>
    <w:p w14:paraId="3F232DE5" w14:textId="77777777" w:rsidR="00902C06" w:rsidRDefault="00902C06" w:rsidP="005C442C">
      <w:pPr>
        <w:jc w:val="center"/>
      </w:pPr>
    </w:p>
    <w:p w14:paraId="60BD6C16" w14:textId="77777777" w:rsidR="00F45483" w:rsidRDefault="00F45483" w:rsidP="006056A3">
      <w:pPr>
        <w:pStyle w:val="Nadpis3"/>
        <w:numPr>
          <w:ilvl w:val="0"/>
          <w:numId w:val="0"/>
        </w:numPr>
        <w:ind w:left="1021"/>
      </w:pPr>
      <w:r>
        <w:br w:type="page"/>
      </w:r>
    </w:p>
    <w:p w14:paraId="57E7649B" w14:textId="77777777" w:rsidR="0083005C" w:rsidRPr="0083005C" w:rsidRDefault="00D2768D" w:rsidP="00D2768D">
      <w:pPr>
        <w:pStyle w:val="Nadpis2"/>
      </w:pPr>
      <w:bookmarkStart w:id="12" w:name="_Toc160019612"/>
      <w:r>
        <w:t>Citace</w:t>
      </w:r>
      <w:bookmarkEnd w:id="12"/>
    </w:p>
    <w:p w14:paraId="630B68AC" w14:textId="1FE32421" w:rsidR="00262612" w:rsidRDefault="005C2886" w:rsidP="00262612">
      <w:r>
        <w:t xml:space="preserve">Metodika citování je dostupná na webu: </w:t>
      </w:r>
      <w:hyperlink r:id="rId26" w:history="1">
        <w:r w:rsidRPr="00550B95">
          <w:rPr>
            <w:rStyle w:val="Hypertextovodkaz"/>
          </w:rPr>
          <w:t>https://knihovna.tul.cz/sluzby/citovani</w:t>
        </w:r>
      </w:hyperlink>
      <w:r>
        <w:t xml:space="preserve"> </w:t>
      </w:r>
    </w:p>
    <w:p w14:paraId="0B97939F" w14:textId="070541A9" w:rsidR="0091798E" w:rsidRPr="008056A6" w:rsidRDefault="0091798E" w:rsidP="00262612"/>
    <w:p w14:paraId="47BB6A92" w14:textId="77777777" w:rsidR="003F4734" w:rsidRPr="004414E1" w:rsidRDefault="003F4734" w:rsidP="008537F5">
      <w:pPr>
        <w:pStyle w:val="Nadpis2"/>
      </w:pPr>
      <w:bookmarkStart w:id="13" w:name="_Toc160019613"/>
      <w:r>
        <w:t>Rovnice</w:t>
      </w:r>
      <w:bookmarkEnd w:id="13"/>
    </w:p>
    <w:p w14:paraId="5022C434" w14:textId="0DF2CBBD" w:rsidR="003379C9" w:rsidRDefault="006056A3" w:rsidP="003379C9">
      <w:r>
        <w:t xml:space="preserve">Tak jak je vidět v rovnici </w:t>
      </w:r>
      <w:r>
        <w:fldChar w:fldCharType="begin"/>
      </w:r>
      <w:r>
        <w:instrText xml:space="preserve"> REF _Ref160019707 \h </w:instrText>
      </w:r>
      <w:r>
        <w:fldChar w:fldCharType="separate"/>
      </w:r>
      <w:r>
        <w:t>(</w:t>
      </w:r>
      <w:r>
        <w:rPr>
          <w:noProof/>
        </w:rPr>
        <w:t>2</w:t>
      </w:r>
      <w:r>
        <w:t>.</w:t>
      </w:r>
      <w:r>
        <w:rPr>
          <w:noProof/>
        </w:rPr>
        <w:t>1</w:t>
      </w:r>
      <w:r>
        <w:t>)</w:t>
      </w:r>
      <w:r>
        <w:fldChar w:fldCharType="end"/>
      </w:r>
      <w:r>
        <w:t xml:space="preserve"> (vloženo jako: reference – křížový odkaz – rovnice </w:t>
      </w:r>
      <w:r w:rsidR="00B34A78">
        <w:t>–</w:t>
      </w:r>
      <w:r>
        <w:t xml:space="preserve"> </w:t>
      </w:r>
      <w:r w:rsidR="00B34A78">
        <w:t>celý titulek</w:t>
      </w:r>
      <w:r>
        <w:t>).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8336"/>
        <w:gridCol w:w="725"/>
      </w:tblGrid>
      <w:tr w:rsidR="003379C9" w14:paraId="5B9F1241" w14:textId="77777777" w:rsidTr="009A0436">
        <w:tc>
          <w:tcPr>
            <w:tcW w:w="4600" w:type="pct"/>
          </w:tcPr>
          <w:p w14:paraId="60CDF055" w14:textId="77777777" w:rsidR="003379C9" w:rsidRPr="003379C9" w:rsidRDefault="003379C9" w:rsidP="009A0436">
            <w:pPr>
              <w:keepNext/>
              <w:jc w:val="center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00" w:type="pct"/>
          </w:tcPr>
          <w:p w14:paraId="5789C6DE" w14:textId="00EA3F4E" w:rsidR="003379C9" w:rsidRDefault="003379C9" w:rsidP="00CC7A73">
            <w:pPr>
              <w:pStyle w:val="Titulek"/>
              <w:ind w:firstLine="0"/>
              <w:jc w:val="both"/>
            </w:pPr>
            <w:bookmarkStart w:id="14" w:name="_Ref159843726"/>
            <w:bookmarkStart w:id="15" w:name="_Ref160019707"/>
            <w:r>
              <w:t>(</w:t>
            </w:r>
            <w:fldSimple w:instr=" STYLEREF 1 \s ">
              <w:r w:rsidR="006056A3">
                <w:rPr>
                  <w:noProof/>
                </w:rPr>
                <w:t>2</w:t>
              </w:r>
            </w:fldSimple>
            <w:r>
              <w:t>.</w:t>
            </w:r>
            <w:fldSimple w:instr=" SEQ Rovnice \* ARABIC \s 1 ">
              <w:r w:rsidR="006056A3">
                <w:rPr>
                  <w:noProof/>
                </w:rPr>
                <w:t>1</w:t>
              </w:r>
            </w:fldSimple>
            <w:bookmarkEnd w:id="14"/>
            <w:r>
              <w:t>)</w:t>
            </w:r>
            <w:bookmarkEnd w:id="15"/>
          </w:p>
        </w:tc>
      </w:tr>
    </w:tbl>
    <w:p w14:paraId="7F37ACAB" w14:textId="09CB6AF3" w:rsidR="003379C9" w:rsidRDefault="003379C9" w:rsidP="006056A3">
      <w:pPr>
        <w:ind w:firstLine="0"/>
      </w:pPr>
    </w:p>
    <w:p w14:paraId="18D91B91" w14:textId="77777777" w:rsidR="00B4198E" w:rsidRDefault="00B4198E" w:rsidP="006056A3">
      <w:pPr>
        <w:ind w:firstLine="0"/>
      </w:pPr>
    </w:p>
    <w:p w14:paraId="02F796B9" w14:textId="77777777" w:rsidR="00B4198E" w:rsidRDefault="00B4198E" w:rsidP="006056A3">
      <w:pPr>
        <w:ind w:firstLine="0"/>
      </w:pPr>
    </w:p>
    <w:p w14:paraId="02377F49" w14:textId="77777777" w:rsidR="00B4198E" w:rsidRDefault="00B4198E" w:rsidP="006056A3">
      <w:pPr>
        <w:ind w:firstLine="0"/>
      </w:pPr>
    </w:p>
    <w:p w14:paraId="6C3FB716" w14:textId="77777777" w:rsidR="00B4198E" w:rsidRDefault="00B4198E" w:rsidP="006056A3">
      <w:pPr>
        <w:ind w:firstLine="0"/>
      </w:pPr>
    </w:p>
    <w:p w14:paraId="67FFEDCF" w14:textId="77777777" w:rsidR="00B4198E" w:rsidRDefault="00B4198E" w:rsidP="006056A3">
      <w:pPr>
        <w:ind w:firstLine="0"/>
      </w:pPr>
    </w:p>
    <w:p w14:paraId="6D46E3AB" w14:textId="77777777" w:rsidR="00B4198E" w:rsidRDefault="00B4198E" w:rsidP="006056A3">
      <w:pPr>
        <w:ind w:firstLine="0"/>
      </w:pPr>
    </w:p>
    <w:p w14:paraId="31910ECD" w14:textId="77777777" w:rsidR="00B4198E" w:rsidRDefault="00B4198E" w:rsidP="006056A3">
      <w:pPr>
        <w:ind w:firstLine="0"/>
      </w:pPr>
    </w:p>
    <w:p w14:paraId="655CFC09" w14:textId="77777777" w:rsidR="00B4198E" w:rsidRDefault="00B4198E" w:rsidP="006056A3">
      <w:pPr>
        <w:ind w:firstLine="0"/>
      </w:pPr>
    </w:p>
    <w:p w14:paraId="3BBBFA97" w14:textId="77777777" w:rsidR="00B34A78" w:rsidRDefault="00B34A78" w:rsidP="006056A3">
      <w:pPr>
        <w:ind w:firstLine="0"/>
      </w:pPr>
    </w:p>
    <w:p w14:paraId="58787446" w14:textId="77777777" w:rsidR="004D1E05" w:rsidRDefault="004D1E05" w:rsidP="004124BD">
      <w:r>
        <w:br w:type="page"/>
      </w:r>
    </w:p>
    <w:p w14:paraId="20119978" w14:textId="2C55EFA0" w:rsidR="00420261" w:rsidRDefault="00284573" w:rsidP="005C2886">
      <w:pPr>
        <w:pStyle w:val="Nadpis1"/>
      </w:pPr>
      <w:bookmarkStart w:id="16" w:name="_Toc160019614"/>
      <w:r>
        <w:t>Experimentální</w:t>
      </w:r>
      <w:r w:rsidR="00420261">
        <w:t xml:space="preserve"> část</w:t>
      </w:r>
      <w:bookmarkEnd w:id="16"/>
    </w:p>
    <w:p w14:paraId="5E39439E" w14:textId="77777777" w:rsidR="00420261" w:rsidRDefault="00420261" w:rsidP="00420261"/>
    <w:p w14:paraId="799D8437" w14:textId="77777777" w:rsidR="00DF63F6" w:rsidRDefault="00DF63F6" w:rsidP="00420261"/>
    <w:p w14:paraId="5A627ACA" w14:textId="77777777" w:rsidR="00DF63F6" w:rsidRDefault="00DF63F6" w:rsidP="00420261"/>
    <w:p w14:paraId="55E3F8FC" w14:textId="77777777" w:rsidR="000759FD" w:rsidRDefault="000759FD" w:rsidP="00F371F7">
      <w:r>
        <w:br w:type="page"/>
      </w:r>
    </w:p>
    <w:p w14:paraId="76EB7D35" w14:textId="5957953F" w:rsidR="005C2886" w:rsidRDefault="00A64518" w:rsidP="005C2886">
      <w:pPr>
        <w:pStyle w:val="Nadpis1"/>
      </w:pPr>
      <w:bookmarkStart w:id="17" w:name="_Toc160019615"/>
      <w:r>
        <w:t>Vyhodnocení a diskuse výsledků</w:t>
      </w:r>
      <w:bookmarkEnd w:id="17"/>
    </w:p>
    <w:p w14:paraId="432F549D" w14:textId="77777777" w:rsidR="005C2886" w:rsidRDefault="005C2886" w:rsidP="005C2886"/>
    <w:p w14:paraId="09CDD657" w14:textId="77777777" w:rsidR="005C2886" w:rsidRDefault="005C2886" w:rsidP="005C2886">
      <w:r>
        <w:br w:type="page"/>
      </w:r>
    </w:p>
    <w:p w14:paraId="25D3CDAA" w14:textId="0BF9126E" w:rsidR="00991EA5" w:rsidRDefault="00A42F45" w:rsidP="005C2886">
      <w:pPr>
        <w:pStyle w:val="Nadpis1"/>
      </w:pPr>
      <w:bookmarkStart w:id="18" w:name="_Toc160019616"/>
      <w:r>
        <w:t>Závěr</w:t>
      </w:r>
      <w:bookmarkEnd w:id="18"/>
    </w:p>
    <w:p w14:paraId="4985BEBC" w14:textId="77777777" w:rsidR="00DF19C8" w:rsidRDefault="00DF19C8" w:rsidP="00991EA5"/>
    <w:p w14:paraId="2AF3132E" w14:textId="77777777" w:rsidR="00F24204" w:rsidRPr="00F7649F" w:rsidRDefault="00420261" w:rsidP="00991EA5">
      <w:r>
        <w:br w:type="page"/>
      </w:r>
    </w:p>
    <w:bookmarkStart w:id="19" w:name="_Toc160019617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</w:rPr>
        <w:id w:val="-1348710531"/>
        <w:docPartObj>
          <w:docPartGallery w:val="Bibliographies"/>
          <w:docPartUnique/>
        </w:docPartObj>
      </w:sdtPr>
      <w:sdtEndPr/>
      <w:sdtContent>
        <w:p w14:paraId="4A33A03B" w14:textId="77777777" w:rsidR="009224AF" w:rsidRDefault="009224AF" w:rsidP="009224AF">
          <w:pPr>
            <w:pStyle w:val="Nadpis4"/>
          </w:pPr>
          <w:r>
            <w:t>Použitá literatura</w:t>
          </w:r>
          <w:bookmarkEnd w:id="19"/>
        </w:p>
        <w:sdt>
          <w:sdtPr>
            <w:id w:val="111145805"/>
            <w:bibliography/>
          </w:sdtPr>
          <w:sdtEndPr/>
          <w:sdtContent>
            <w:p w14:paraId="3996CD14" w14:textId="60774988" w:rsidR="009224AF" w:rsidRDefault="009224AF" w:rsidP="00B34A78">
              <w:pPr>
                <w:ind w:firstLine="0"/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6056A3">
                <w:rPr>
                  <w:b/>
                  <w:bCs/>
                  <w:noProof/>
                </w:rPr>
                <w:t>Aktuální dokument neobsahuje žádné prameny.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9464357" w14:textId="77777777" w:rsidR="00F371F7" w:rsidRDefault="00F371F7" w:rsidP="00B34A78">
      <w:pPr>
        <w:ind w:firstLine="0"/>
      </w:pPr>
    </w:p>
    <w:p w14:paraId="2C37616D" w14:textId="1C49079B" w:rsidR="00603A00" w:rsidRDefault="00603A00" w:rsidP="00B34A78">
      <w:pPr>
        <w:ind w:firstLine="0"/>
      </w:pPr>
      <w:r>
        <w:t xml:space="preserve">Zde nastaveno citování pomocí MS Office – doporučeno používat např. </w:t>
      </w:r>
      <w:proofErr w:type="spellStart"/>
      <w:r>
        <w:t>Zotero</w:t>
      </w:r>
      <w:proofErr w:type="spellEnd"/>
      <w:r>
        <w:t>.</w:t>
      </w:r>
    </w:p>
    <w:p w14:paraId="3EC4C4A9" w14:textId="77777777" w:rsidR="00603A00" w:rsidRDefault="00603A00"/>
    <w:p w14:paraId="479260F5" w14:textId="77777777" w:rsidR="00F371F7" w:rsidRDefault="00F371F7" w:rsidP="00DA64AE">
      <w:r>
        <w:br w:type="page"/>
      </w:r>
    </w:p>
    <w:p w14:paraId="559E769D" w14:textId="6FB301C7" w:rsidR="007046DC" w:rsidRPr="00603A00" w:rsidRDefault="005C2886" w:rsidP="006346CA">
      <w:pPr>
        <w:pStyle w:val="Nadpis4"/>
        <w:rPr>
          <w:rStyle w:val="Nadpis4Char"/>
          <w:color w:val="auto"/>
        </w:rPr>
      </w:pPr>
      <w:bookmarkStart w:id="20" w:name="_Toc160019618"/>
      <w:r>
        <w:t>Seznam p</w:t>
      </w:r>
      <w:r w:rsidR="00DE6164">
        <w:t>říloh</w:t>
      </w:r>
      <w:bookmarkEnd w:id="20"/>
    </w:p>
    <w:sectPr w:rsidR="007046DC" w:rsidRPr="00603A00" w:rsidSect="00B4198E">
      <w:footerReference w:type="even" r:id="rId27"/>
      <w:footerReference w:type="default" r:id="rId28"/>
      <w:pgSz w:w="11906" w:h="16838"/>
      <w:pgMar w:top="1247" w:right="1134" w:bottom="1134" w:left="1701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1ED53" w14:textId="77777777" w:rsidR="00A306F9" w:rsidRDefault="00A306F9" w:rsidP="00CE7191">
      <w:r>
        <w:separator/>
      </w:r>
    </w:p>
    <w:p w14:paraId="4A0A3044" w14:textId="77777777" w:rsidR="00A306F9" w:rsidRDefault="00A306F9"/>
  </w:endnote>
  <w:endnote w:type="continuationSeparator" w:id="0">
    <w:p w14:paraId="545DC453" w14:textId="77777777" w:rsidR="00A306F9" w:rsidRDefault="00A306F9" w:rsidP="00CE7191">
      <w:r>
        <w:continuationSeparator/>
      </w:r>
    </w:p>
    <w:p w14:paraId="2C41814A" w14:textId="77777777" w:rsidR="00A306F9" w:rsidRDefault="00A306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A11360-0035-4FBE-9E63-23F559A472A8}"/>
    <w:embedBold r:id="rId2" w:fontKey="{53B56852-225E-4C24-98D4-1DC229F22808}"/>
    <w:embedItalic r:id="rId3" w:fontKey="{160602DD-7738-45E1-8351-63604E0995E2}"/>
    <w:embedBoldItalic r:id="rId4" w:fontKey="{03E5A0FF-4148-48D6-B504-B5FA14AB4052}"/>
  </w:font>
  <w:font w:name="Inter">
    <w:altName w:val="Calibri"/>
    <w:panose1 w:val="00000000000000000000"/>
    <w:charset w:val="00"/>
    <w:family w:val="modern"/>
    <w:notTrueType/>
    <w:pitch w:val="variable"/>
    <w:sig w:usb0="E0000AFF" w:usb1="5200A1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C7C4BD6-783B-45A3-B34B-E0E5BFED0C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184D868-B166-4929-AC50-EF1E7611D1B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A92F1DB9-9CCC-451B-86A4-3A8E1A2CEB32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316A9F00-AAEA-4C90-A14B-D19E70A484F5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9" w:fontKey="{68E0B2CE-FDD6-4178-99B6-17F4074B96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6B0ED5B-9014-48C4-833B-5D104415D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4FBB7" w14:textId="3AB94265" w:rsidR="00CA1AD8" w:rsidRDefault="00CA1AD8" w:rsidP="00CA1AD8">
    <w:pPr>
      <w:pStyle w:val="Zpat"/>
    </w:pPr>
  </w:p>
  <w:p w14:paraId="41DCEDD9" w14:textId="416CFACB" w:rsidR="00E158E4" w:rsidRDefault="00E158E4" w:rsidP="00CA1AD8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EF841" w14:textId="180CC9CC" w:rsidR="00CA1AD8" w:rsidRDefault="00CA1AD8" w:rsidP="00CA1AD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F7F66" w14:textId="191A495B" w:rsidR="00CA1AD8" w:rsidRDefault="00CA1AD8" w:rsidP="00CA1AD8">
    <w:pPr>
      <w:pStyle w:val="Zpat"/>
    </w:pPr>
  </w:p>
  <w:p w14:paraId="32675747" w14:textId="77777777" w:rsidR="00CA1AD8" w:rsidRDefault="00CA1AD8" w:rsidP="00CA1AD8">
    <w:pPr>
      <w:pStyle w:val="Zpat"/>
      <w:jc w:val="both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EB1FD" w14:textId="77777777" w:rsidR="00CA1AD8" w:rsidRDefault="00CA1AD8" w:rsidP="00CA1AD8">
    <w:pPr>
      <w:pStyle w:val="Zpat"/>
      <w:jc w:val="both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3737588"/>
      <w:docPartObj>
        <w:docPartGallery w:val="Page Numbers (Bottom of Page)"/>
        <w:docPartUnique/>
      </w:docPartObj>
    </w:sdtPr>
    <w:sdtEndPr/>
    <w:sdtContent>
      <w:p w14:paraId="684542D1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6230769"/>
      <w:docPartObj>
        <w:docPartGallery w:val="Page Numbers (Bottom of Page)"/>
        <w:docPartUnique/>
      </w:docPartObj>
    </w:sdtPr>
    <w:sdtEndPr/>
    <w:sdtContent>
      <w:p w14:paraId="4C0DC430" w14:textId="77777777" w:rsidR="00CA1AD8" w:rsidRDefault="00CA1AD8" w:rsidP="00CA1A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0635967"/>
      <w:docPartObj>
        <w:docPartGallery w:val="Page Numbers (Bottom of Page)"/>
        <w:docPartUnique/>
      </w:docPartObj>
    </w:sdtPr>
    <w:sdtEndPr/>
    <w:sdtContent>
      <w:p w14:paraId="200F8344" w14:textId="77777777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93848761"/>
      <w:docPartObj>
        <w:docPartGallery w:val="Page Numbers (Bottom of Page)"/>
        <w:docPartUnique/>
      </w:docPartObj>
    </w:sdtPr>
    <w:sdtEndPr/>
    <w:sdtContent>
      <w:p w14:paraId="37A5486A" w14:textId="77777777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9C9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19E50" w14:textId="77777777" w:rsidR="00A306F9" w:rsidRDefault="00A306F9" w:rsidP="00CE7191">
      <w:r>
        <w:separator/>
      </w:r>
    </w:p>
    <w:p w14:paraId="61232081" w14:textId="77777777" w:rsidR="00A306F9" w:rsidRDefault="00A306F9"/>
  </w:footnote>
  <w:footnote w:type="continuationSeparator" w:id="0">
    <w:p w14:paraId="4F9024AF" w14:textId="77777777" w:rsidR="00A306F9" w:rsidRDefault="00A306F9" w:rsidP="00CE7191">
      <w:r>
        <w:continuationSeparator/>
      </w:r>
    </w:p>
    <w:p w14:paraId="67DC2743" w14:textId="77777777" w:rsidR="00A306F9" w:rsidRDefault="00A306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19224" w14:textId="77777777" w:rsidR="001549C3" w:rsidRDefault="001549C3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4B6E03" wp14:editId="23C87296">
              <wp:simplePos x="0" y="0"/>
              <wp:positionH relativeFrom="margin">
                <wp:posOffset>-1933</wp:posOffset>
              </wp:positionH>
              <wp:positionV relativeFrom="page">
                <wp:posOffset>652006</wp:posOffset>
              </wp:positionV>
              <wp:extent cx="5750871" cy="86360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871" cy="863600"/>
                        <a:chOff x="3485" y="-1"/>
                        <a:chExt cx="5747924" cy="863483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5" y="-1"/>
                          <a:ext cx="2443147" cy="234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368" y="116"/>
                          <a:ext cx="863041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D216A" id="Skupina 6" o:spid="_x0000_s1026" style="position:absolute;margin-left:-.15pt;margin-top:51.35pt;width:452.8pt;height:68pt;z-index:251659264;mso-position-horizontal-relative:margin;mso-position-vertical-relative:page;mso-width-relative:margin;mso-height-relative:margin" coordorigin="34" coordsize="57479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width:24432;height:23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">
                <v:imagedata r:id="rId5" o:title=""/>
              </v:shape>
              <v:shape id="Obrázek 9" o:spid="_x0000_s1028" type="#_x0000_t75" style="position:absolute;left:48883;top:1;width:8631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20368" w14:textId="77777777" w:rsidR="0096345C" w:rsidRDefault="000839EA" w:rsidP="00CE719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BE0A3F4" wp14:editId="53FEC213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2002" cy="864000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002" cy="864000"/>
                        <a:chOff x="2865" y="0"/>
                        <a:chExt cx="5748719" cy="863483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5" y="0"/>
                          <a:ext cx="2443005" cy="2338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16"/>
                          <a:ext cx="863391" cy="863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CD336A" id="Skupina 7" o:spid="_x0000_s1026" style="position:absolute;margin-left:-.15pt;margin-top:51.35pt;width:452.9pt;height:68.05pt;z-index:251657216;mso-position-horizontal-relative:margin;mso-position-vertical-relative:page;mso-width-relative:margin;mso-height-relative:margin" coordorigin="28" coordsize="57487,86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width:24430;height:23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2C366" w14:textId="77777777" w:rsidR="003944C3" w:rsidRDefault="003944C3" w:rsidP="00CE719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4C29A" w14:textId="77777777" w:rsidR="00ED2F69" w:rsidRDefault="00ED2F69" w:rsidP="00CE71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E1030"/>
    <w:multiLevelType w:val="multilevel"/>
    <w:tmpl w:val="B3CC2BE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9209C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4" w15:restartNumberingAfterBreak="0">
    <w:nsid w:val="2E757F1D"/>
    <w:multiLevelType w:val="hybridMultilevel"/>
    <w:tmpl w:val="2092E9D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A1A51"/>
    <w:multiLevelType w:val="multilevel"/>
    <w:tmpl w:val="39166986"/>
    <w:numStyleLink w:val="slovannadpisy"/>
  </w:abstractNum>
  <w:abstractNum w:abstractNumId="6" w15:restartNumberingAfterBreak="0">
    <w:nsid w:val="3B6C69A9"/>
    <w:multiLevelType w:val="multilevel"/>
    <w:tmpl w:val="0D48FB5A"/>
    <w:styleLink w:val="Plohy"/>
    <w:lvl w:ilvl="0">
      <w:start w:val="1"/>
      <w:numFmt w:val="upperLetter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7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1308CB"/>
    <w:multiLevelType w:val="multilevel"/>
    <w:tmpl w:val="0D48FB5A"/>
    <w:numStyleLink w:val="Plohy"/>
  </w:abstractNum>
  <w:abstractNum w:abstractNumId="9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num w:numId="1" w16cid:durableId="2079354711">
    <w:abstractNumId w:val="7"/>
  </w:num>
  <w:num w:numId="2" w16cid:durableId="1693797787">
    <w:abstractNumId w:val="3"/>
  </w:num>
  <w:num w:numId="3" w16cid:durableId="957879181">
    <w:abstractNumId w:val="6"/>
  </w:num>
  <w:num w:numId="4" w16cid:durableId="1254825943">
    <w:abstractNumId w:val="5"/>
  </w:num>
  <w:num w:numId="5" w16cid:durableId="1050376628">
    <w:abstractNumId w:val="8"/>
  </w:num>
  <w:num w:numId="6" w16cid:durableId="365447261">
    <w:abstractNumId w:val="9"/>
  </w:num>
  <w:num w:numId="7" w16cid:durableId="1538659484">
    <w:abstractNumId w:val="2"/>
  </w:num>
  <w:num w:numId="8" w16cid:durableId="1071122638">
    <w:abstractNumId w:val="1"/>
  </w:num>
  <w:num w:numId="9" w16cid:durableId="1177885784">
    <w:abstractNumId w:val="0"/>
  </w:num>
  <w:num w:numId="10" w16cid:durableId="30836806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ocumentProtection w:edit="forms" w:enforcement="0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zNbEAAmMLE3NTcyUdpeDU4uLM/DyQAuNaAJQ4Nn4sAAAA"/>
  </w:docVars>
  <w:rsids>
    <w:rsidRoot w:val="00284573"/>
    <w:rsid w:val="000014B2"/>
    <w:rsid w:val="00002E79"/>
    <w:rsid w:val="0000313E"/>
    <w:rsid w:val="00004538"/>
    <w:rsid w:val="00005037"/>
    <w:rsid w:val="00006247"/>
    <w:rsid w:val="000062FD"/>
    <w:rsid w:val="00006568"/>
    <w:rsid w:val="00006D01"/>
    <w:rsid w:val="00010139"/>
    <w:rsid w:val="0001218E"/>
    <w:rsid w:val="00013620"/>
    <w:rsid w:val="00013801"/>
    <w:rsid w:val="00014315"/>
    <w:rsid w:val="00014F03"/>
    <w:rsid w:val="0001506E"/>
    <w:rsid w:val="00016239"/>
    <w:rsid w:val="00016959"/>
    <w:rsid w:val="00016AAD"/>
    <w:rsid w:val="00016D04"/>
    <w:rsid w:val="00016E19"/>
    <w:rsid w:val="0001702F"/>
    <w:rsid w:val="000174B7"/>
    <w:rsid w:val="000178EC"/>
    <w:rsid w:val="00020AA6"/>
    <w:rsid w:val="00021989"/>
    <w:rsid w:val="00021F66"/>
    <w:rsid w:val="00022339"/>
    <w:rsid w:val="00023463"/>
    <w:rsid w:val="00024AE6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2788"/>
    <w:rsid w:val="000433A7"/>
    <w:rsid w:val="00043EE3"/>
    <w:rsid w:val="00044285"/>
    <w:rsid w:val="000458AE"/>
    <w:rsid w:val="00045F3C"/>
    <w:rsid w:val="0004743B"/>
    <w:rsid w:val="0004771A"/>
    <w:rsid w:val="000504F3"/>
    <w:rsid w:val="000505A6"/>
    <w:rsid w:val="00050DBB"/>
    <w:rsid w:val="00051853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EB0"/>
    <w:rsid w:val="00073E6A"/>
    <w:rsid w:val="0007416D"/>
    <w:rsid w:val="000759FD"/>
    <w:rsid w:val="00077BE4"/>
    <w:rsid w:val="000804B8"/>
    <w:rsid w:val="00080978"/>
    <w:rsid w:val="0008235E"/>
    <w:rsid w:val="00082CE9"/>
    <w:rsid w:val="00082D70"/>
    <w:rsid w:val="000837D1"/>
    <w:rsid w:val="000839EA"/>
    <w:rsid w:val="00084200"/>
    <w:rsid w:val="00084CBE"/>
    <w:rsid w:val="0008623D"/>
    <w:rsid w:val="00086F98"/>
    <w:rsid w:val="0008743A"/>
    <w:rsid w:val="00093EBB"/>
    <w:rsid w:val="0009455E"/>
    <w:rsid w:val="00094A5E"/>
    <w:rsid w:val="00094AF7"/>
    <w:rsid w:val="000965EA"/>
    <w:rsid w:val="00096AAC"/>
    <w:rsid w:val="00097A91"/>
    <w:rsid w:val="000A0253"/>
    <w:rsid w:val="000A2793"/>
    <w:rsid w:val="000A3B0D"/>
    <w:rsid w:val="000A470C"/>
    <w:rsid w:val="000A5D6C"/>
    <w:rsid w:val="000A733E"/>
    <w:rsid w:val="000A7411"/>
    <w:rsid w:val="000A74A1"/>
    <w:rsid w:val="000A7B20"/>
    <w:rsid w:val="000B22B3"/>
    <w:rsid w:val="000B31BE"/>
    <w:rsid w:val="000B3C54"/>
    <w:rsid w:val="000B4431"/>
    <w:rsid w:val="000C150E"/>
    <w:rsid w:val="000C3B9A"/>
    <w:rsid w:val="000C52C1"/>
    <w:rsid w:val="000C59DB"/>
    <w:rsid w:val="000D039E"/>
    <w:rsid w:val="000D26C1"/>
    <w:rsid w:val="000D3137"/>
    <w:rsid w:val="000D3BE5"/>
    <w:rsid w:val="000D5716"/>
    <w:rsid w:val="000D6C7B"/>
    <w:rsid w:val="000D7562"/>
    <w:rsid w:val="000E0DE5"/>
    <w:rsid w:val="000E3236"/>
    <w:rsid w:val="000E45CB"/>
    <w:rsid w:val="000E6236"/>
    <w:rsid w:val="000E65C9"/>
    <w:rsid w:val="000E678C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A13"/>
    <w:rsid w:val="00124B8D"/>
    <w:rsid w:val="00125FCE"/>
    <w:rsid w:val="00126605"/>
    <w:rsid w:val="00126F89"/>
    <w:rsid w:val="00127714"/>
    <w:rsid w:val="00127B25"/>
    <w:rsid w:val="00131732"/>
    <w:rsid w:val="00131937"/>
    <w:rsid w:val="001323DA"/>
    <w:rsid w:val="00132524"/>
    <w:rsid w:val="001349F9"/>
    <w:rsid w:val="0013738B"/>
    <w:rsid w:val="00137A4D"/>
    <w:rsid w:val="00140564"/>
    <w:rsid w:val="00140667"/>
    <w:rsid w:val="001407DF"/>
    <w:rsid w:val="001408BE"/>
    <w:rsid w:val="00142D4A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701BC"/>
    <w:rsid w:val="00170C69"/>
    <w:rsid w:val="001710B4"/>
    <w:rsid w:val="001713DD"/>
    <w:rsid w:val="0017148C"/>
    <w:rsid w:val="00172976"/>
    <w:rsid w:val="00173619"/>
    <w:rsid w:val="0017415F"/>
    <w:rsid w:val="00174A16"/>
    <w:rsid w:val="00174E62"/>
    <w:rsid w:val="00174F5B"/>
    <w:rsid w:val="00174FB1"/>
    <w:rsid w:val="001755D9"/>
    <w:rsid w:val="0017616D"/>
    <w:rsid w:val="0017701B"/>
    <w:rsid w:val="001806F5"/>
    <w:rsid w:val="00180C61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F7C"/>
    <w:rsid w:val="001A218E"/>
    <w:rsid w:val="001A326C"/>
    <w:rsid w:val="001A379A"/>
    <w:rsid w:val="001A3F35"/>
    <w:rsid w:val="001A4D72"/>
    <w:rsid w:val="001A5ED0"/>
    <w:rsid w:val="001B053B"/>
    <w:rsid w:val="001B22F2"/>
    <w:rsid w:val="001C027E"/>
    <w:rsid w:val="001C1412"/>
    <w:rsid w:val="001C1417"/>
    <w:rsid w:val="001C1A55"/>
    <w:rsid w:val="001C1E7B"/>
    <w:rsid w:val="001C605C"/>
    <w:rsid w:val="001C6672"/>
    <w:rsid w:val="001C70BB"/>
    <w:rsid w:val="001C7E20"/>
    <w:rsid w:val="001D0B05"/>
    <w:rsid w:val="001D1598"/>
    <w:rsid w:val="001D3095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4506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6534"/>
    <w:rsid w:val="001F7CE8"/>
    <w:rsid w:val="00201751"/>
    <w:rsid w:val="00201BE0"/>
    <w:rsid w:val="002038EF"/>
    <w:rsid w:val="002043B9"/>
    <w:rsid w:val="002044CA"/>
    <w:rsid w:val="00204552"/>
    <w:rsid w:val="0020601D"/>
    <w:rsid w:val="00206248"/>
    <w:rsid w:val="00206684"/>
    <w:rsid w:val="00206DBD"/>
    <w:rsid w:val="0020769A"/>
    <w:rsid w:val="00207964"/>
    <w:rsid w:val="0021075D"/>
    <w:rsid w:val="0021431F"/>
    <w:rsid w:val="00214592"/>
    <w:rsid w:val="00215A1E"/>
    <w:rsid w:val="00215BF6"/>
    <w:rsid w:val="00215FFE"/>
    <w:rsid w:val="00221491"/>
    <w:rsid w:val="00223505"/>
    <w:rsid w:val="00223E67"/>
    <w:rsid w:val="002241D3"/>
    <w:rsid w:val="0022427F"/>
    <w:rsid w:val="002247AB"/>
    <w:rsid w:val="00227913"/>
    <w:rsid w:val="00230324"/>
    <w:rsid w:val="00230EBC"/>
    <w:rsid w:val="00232BAC"/>
    <w:rsid w:val="00233B1C"/>
    <w:rsid w:val="00233BCA"/>
    <w:rsid w:val="00234829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5ABF"/>
    <w:rsid w:val="00256771"/>
    <w:rsid w:val="002570A0"/>
    <w:rsid w:val="00261512"/>
    <w:rsid w:val="00261AFC"/>
    <w:rsid w:val="00262612"/>
    <w:rsid w:val="0026263F"/>
    <w:rsid w:val="00263DDD"/>
    <w:rsid w:val="00264286"/>
    <w:rsid w:val="00265B54"/>
    <w:rsid w:val="00265E9D"/>
    <w:rsid w:val="00266354"/>
    <w:rsid w:val="00266364"/>
    <w:rsid w:val="00270FF9"/>
    <w:rsid w:val="00272B9C"/>
    <w:rsid w:val="00273203"/>
    <w:rsid w:val="002809D1"/>
    <w:rsid w:val="00281577"/>
    <w:rsid w:val="00282484"/>
    <w:rsid w:val="002831FC"/>
    <w:rsid w:val="00283AE4"/>
    <w:rsid w:val="00283F00"/>
    <w:rsid w:val="00284573"/>
    <w:rsid w:val="002848B6"/>
    <w:rsid w:val="00285134"/>
    <w:rsid w:val="00285381"/>
    <w:rsid w:val="00285F09"/>
    <w:rsid w:val="00290940"/>
    <w:rsid w:val="00291A0B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FD2"/>
    <w:rsid w:val="002962F9"/>
    <w:rsid w:val="002965B2"/>
    <w:rsid w:val="00296645"/>
    <w:rsid w:val="002A029A"/>
    <w:rsid w:val="002A07E2"/>
    <w:rsid w:val="002A0AE5"/>
    <w:rsid w:val="002A14C9"/>
    <w:rsid w:val="002A2F96"/>
    <w:rsid w:val="002A33FF"/>
    <w:rsid w:val="002A543D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184"/>
    <w:rsid w:val="002C0292"/>
    <w:rsid w:val="002C0AD3"/>
    <w:rsid w:val="002C1E4A"/>
    <w:rsid w:val="002C21EB"/>
    <w:rsid w:val="002C27E7"/>
    <w:rsid w:val="002C4A22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191F"/>
    <w:rsid w:val="002F229D"/>
    <w:rsid w:val="002F29E8"/>
    <w:rsid w:val="002F3FD2"/>
    <w:rsid w:val="002F4D8F"/>
    <w:rsid w:val="002F52AA"/>
    <w:rsid w:val="00300BB0"/>
    <w:rsid w:val="0030122A"/>
    <w:rsid w:val="0030210D"/>
    <w:rsid w:val="0030307C"/>
    <w:rsid w:val="00303D70"/>
    <w:rsid w:val="003044E1"/>
    <w:rsid w:val="003061AF"/>
    <w:rsid w:val="0030625B"/>
    <w:rsid w:val="00306991"/>
    <w:rsid w:val="00310A83"/>
    <w:rsid w:val="0031161D"/>
    <w:rsid w:val="00312D2C"/>
    <w:rsid w:val="003132E3"/>
    <w:rsid w:val="00313BB9"/>
    <w:rsid w:val="00314055"/>
    <w:rsid w:val="00315A36"/>
    <w:rsid w:val="00317E04"/>
    <w:rsid w:val="00321F41"/>
    <w:rsid w:val="00322FC8"/>
    <w:rsid w:val="00323483"/>
    <w:rsid w:val="00330A1E"/>
    <w:rsid w:val="0033104A"/>
    <w:rsid w:val="00331E51"/>
    <w:rsid w:val="00332806"/>
    <w:rsid w:val="00333ED4"/>
    <w:rsid w:val="00335009"/>
    <w:rsid w:val="0033520A"/>
    <w:rsid w:val="00336430"/>
    <w:rsid w:val="003366A4"/>
    <w:rsid w:val="00337559"/>
    <w:rsid w:val="003379C9"/>
    <w:rsid w:val="00337E13"/>
    <w:rsid w:val="0034154B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DD"/>
    <w:rsid w:val="0036618B"/>
    <w:rsid w:val="0036653E"/>
    <w:rsid w:val="0037009B"/>
    <w:rsid w:val="00370BDF"/>
    <w:rsid w:val="00370F25"/>
    <w:rsid w:val="00371226"/>
    <w:rsid w:val="00372609"/>
    <w:rsid w:val="00374884"/>
    <w:rsid w:val="00376345"/>
    <w:rsid w:val="00377556"/>
    <w:rsid w:val="00377B02"/>
    <w:rsid w:val="003818F8"/>
    <w:rsid w:val="00382C0D"/>
    <w:rsid w:val="003832F1"/>
    <w:rsid w:val="0038555B"/>
    <w:rsid w:val="00385C58"/>
    <w:rsid w:val="003868D6"/>
    <w:rsid w:val="00393089"/>
    <w:rsid w:val="003933B7"/>
    <w:rsid w:val="003935CD"/>
    <w:rsid w:val="00393B73"/>
    <w:rsid w:val="003944C3"/>
    <w:rsid w:val="003957BB"/>
    <w:rsid w:val="003964DD"/>
    <w:rsid w:val="003969E7"/>
    <w:rsid w:val="00396BAC"/>
    <w:rsid w:val="003971A5"/>
    <w:rsid w:val="00397613"/>
    <w:rsid w:val="003A3BD1"/>
    <w:rsid w:val="003A5A96"/>
    <w:rsid w:val="003A62F5"/>
    <w:rsid w:val="003A69DF"/>
    <w:rsid w:val="003A6D01"/>
    <w:rsid w:val="003A70EC"/>
    <w:rsid w:val="003B107A"/>
    <w:rsid w:val="003B1394"/>
    <w:rsid w:val="003B3420"/>
    <w:rsid w:val="003B42C6"/>
    <w:rsid w:val="003B5899"/>
    <w:rsid w:val="003B6670"/>
    <w:rsid w:val="003B755F"/>
    <w:rsid w:val="003B78F8"/>
    <w:rsid w:val="003B7EA8"/>
    <w:rsid w:val="003C0363"/>
    <w:rsid w:val="003C05C6"/>
    <w:rsid w:val="003C18A0"/>
    <w:rsid w:val="003C5385"/>
    <w:rsid w:val="003D1164"/>
    <w:rsid w:val="003D1BFC"/>
    <w:rsid w:val="003D2397"/>
    <w:rsid w:val="003D347B"/>
    <w:rsid w:val="003D38B2"/>
    <w:rsid w:val="003D4B6F"/>
    <w:rsid w:val="003D5ADC"/>
    <w:rsid w:val="003D6537"/>
    <w:rsid w:val="003D7CA7"/>
    <w:rsid w:val="003E148C"/>
    <w:rsid w:val="003E180D"/>
    <w:rsid w:val="003E1A59"/>
    <w:rsid w:val="003E1A60"/>
    <w:rsid w:val="003E2C0F"/>
    <w:rsid w:val="003E3157"/>
    <w:rsid w:val="003E35D1"/>
    <w:rsid w:val="003E469E"/>
    <w:rsid w:val="003E48B0"/>
    <w:rsid w:val="003E4B16"/>
    <w:rsid w:val="003E5B24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3F68D2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3041"/>
    <w:rsid w:val="0041481B"/>
    <w:rsid w:val="00414EA3"/>
    <w:rsid w:val="00415C14"/>
    <w:rsid w:val="004173E1"/>
    <w:rsid w:val="00420261"/>
    <w:rsid w:val="00421AF8"/>
    <w:rsid w:val="00423556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7668"/>
    <w:rsid w:val="00437B82"/>
    <w:rsid w:val="00437C20"/>
    <w:rsid w:val="00441247"/>
    <w:rsid w:val="004414E1"/>
    <w:rsid w:val="004452E0"/>
    <w:rsid w:val="00445F67"/>
    <w:rsid w:val="00447C83"/>
    <w:rsid w:val="00447D3C"/>
    <w:rsid w:val="00450A11"/>
    <w:rsid w:val="00451061"/>
    <w:rsid w:val="00451F0A"/>
    <w:rsid w:val="00452D14"/>
    <w:rsid w:val="0045435A"/>
    <w:rsid w:val="0045440C"/>
    <w:rsid w:val="004559B3"/>
    <w:rsid w:val="00456A55"/>
    <w:rsid w:val="00457404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70530"/>
    <w:rsid w:val="004707BB"/>
    <w:rsid w:val="00470B99"/>
    <w:rsid w:val="00473785"/>
    <w:rsid w:val="00477604"/>
    <w:rsid w:val="00477A7A"/>
    <w:rsid w:val="004825D2"/>
    <w:rsid w:val="004835EF"/>
    <w:rsid w:val="0048414F"/>
    <w:rsid w:val="004844C5"/>
    <w:rsid w:val="004864C1"/>
    <w:rsid w:val="00486B9D"/>
    <w:rsid w:val="00491037"/>
    <w:rsid w:val="00492E14"/>
    <w:rsid w:val="004933AD"/>
    <w:rsid w:val="00494390"/>
    <w:rsid w:val="004955BB"/>
    <w:rsid w:val="00497094"/>
    <w:rsid w:val="00497F66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C30E0"/>
    <w:rsid w:val="004C468B"/>
    <w:rsid w:val="004C4858"/>
    <w:rsid w:val="004C560A"/>
    <w:rsid w:val="004C5D14"/>
    <w:rsid w:val="004C6067"/>
    <w:rsid w:val="004C6415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71B2"/>
    <w:rsid w:val="004D7D73"/>
    <w:rsid w:val="004D7E52"/>
    <w:rsid w:val="004E0AA4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3203"/>
    <w:rsid w:val="004F34A1"/>
    <w:rsid w:val="004F3829"/>
    <w:rsid w:val="004F4E89"/>
    <w:rsid w:val="004F50FA"/>
    <w:rsid w:val="00500077"/>
    <w:rsid w:val="00500E14"/>
    <w:rsid w:val="005052EE"/>
    <w:rsid w:val="00505A4F"/>
    <w:rsid w:val="00505DA2"/>
    <w:rsid w:val="005066B8"/>
    <w:rsid w:val="00506BD3"/>
    <w:rsid w:val="00507D96"/>
    <w:rsid w:val="005102B0"/>
    <w:rsid w:val="0051047B"/>
    <w:rsid w:val="00510D13"/>
    <w:rsid w:val="00511EFF"/>
    <w:rsid w:val="00512245"/>
    <w:rsid w:val="00512CED"/>
    <w:rsid w:val="005156E3"/>
    <w:rsid w:val="00516059"/>
    <w:rsid w:val="00516853"/>
    <w:rsid w:val="005169D5"/>
    <w:rsid w:val="0052068D"/>
    <w:rsid w:val="005206B7"/>
    <w:rsid w:val="00520AFA"/>
    <w:rsid w:val="00521497"/>
    <w:rsid w:val="00521622"/>
    <w:rsid w:val="00522102"/>
    <w:rsid w:val="005226CC"/>
    <w:rsid w:val="00522A07"/>
    <w:rsid w:val="005243AF"/>
    <w:rsid w:val="00524BE1"/>
    <w:rsid w:val="00525A37"/>
    <w:rsid w:val="00525B06"/>
    <w:rsid w:val="00527600"/>
    <w:rsid w:val="00527A59"/>
    <w:rsid w:val="005301EC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5BD8"/>
    <w:rsid w:val="00547718"/>
    <w:rsid w:val="005479F8"/>
    <w:rsid w:val="00547F01"/>
    <w:rsid w:val="005503FF"/>
    <w:rsid w:val="00550669"/>
    <w:rsid w:val="00551D10"/>
    <w:rsid w:val="00551FD9"/>
    <w:rsid w:val="00553247"/>
    <w:rsid w:val="00553505"/>
    <w:rsid w:val="005538B8"/>
    <w:rsid w:val="00553A33"/>
    <w:rsid w:val="005546BE"/>
    <w:rsid w:val="005551BF"/>
    <w:rsid w:val="00556DC0"/>
    <w:rsid w:val="005570FB"/>
    <w:rsid w:val="0056034E"/>
    <w:rsid w:val="0056274A"/>
    <w:rsid w:val="00562CE4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BB7"/>
    <w:rsid w:val="00583D3A"/>
    <w:rsid w:val="00584A2E"/>
    <w:rsid w:val="00584B4B"/>
    <w:rsid w:val="00585FA2"/>
    <w:rsid w:val="00586B69"/>
    <w:rsid w:val="00586D75"/>
    <w:rsid w:val="0058720C"/>
    <w:rsid w:val="00587F73"/>
    <w:rsid w:val="00591877"/>
    <w:rsid w:val="00591BEF"/>
    <w:rsid w:val="005923FA"/>
    <w:rsid w:val="00592AEF"/>
    <w:rsid w:val="00592C76"/>
    <w:rsid w:val="00593357"/>
    <w:rsid w:val="00593F6C"/>
    <w:rsid w:val="00594EB1"/>
    <w:rsid w:val="005957A4"/>
    <w:rsid w:val="0059609E"/>
    <w:rsid w:val="0059619F"/>
    <w:rsid w:val="00596561"/>
    <w:rsid w:val="00596626"/>
    <w:rsid w:val="0059705E"/>
    <w:rsid w:val="005971B0"/>
    <w:rsid w:val="00597D9D"/>
    <w:rsid w:val="005A1A1C"/>
    <w:rsid w:val="005A1DCD"/>
    <w:rsid w:val="005A1F46"/>
    <w:rsid w:val="005A2C02"/>
    <w:rsid w:val="005A52A1"/>
    <w:rsid w:val="005A5ECD"/>
    <w:rsid w:val="005A7A31"/>
    <w:rsid w:val="005B16A5"/>
    <w:rsid w:val="005B18EF"/>
    <w:rsid w:val="005B2526"/>
    <w:rsid w:val="005B5DA4"/>
    <w:rsid w:val="005B6030"/>
    <w:rsid w:val="005B6B94"/>
    <w:rsid w:val="005C019D"/>
    <w:rsid w:val="005C0EFA"/>
    <w:rsid w:val="005C1985"/>
    <w:rsid w:val="005C2886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42C"/>
    <w:rsid w:val="005C4609"/>
    <w:rsid w:val="005D0133"/>
    <w:rsid w:val="005D1B72"/>
    <w:rsid w:val="005D4E85"/>
    <w:rsid w:val="005D565C"/>
    <w:rsid w:val="005D6895"/>
    <w:rsid w:val="005D7490"/>
    <w:rsid w:val="005D74BE"/>
    <w:rsid w:val="005D7881"/>
    <w:rsid w:val="005E17AB"/>
    <w:rsid w:val="005E2863"/>
    <w:rsid w:val="005E3301"/>
    <w:rsid w:val="005E457B"/>
    <w:rsid w:val="005E73E8"/>
    <w:rsid w:val="005F0047"/>
    <w:rsid w:val="005F0FF8"/>
    <w:rsid w:val="005F248F"/>
    <w:rsid w:val="005F2E75"/>
    <w:rsid w:val="005F32FF"/>
    <w:rsid w:val="005F4F35"/>
    <w:rsid w:val="005F5FFA"/>
    <w:rsid w:val="005F67F2"/>
    <w:rsid w:val="005F7393"/>
    <w:rsid w:val="005F7B0E"/>
    <w:rsid w:val="00601ACA"/>
    <w:rsid w:val="00602851"/>
    <w:rsid w:val="00603119"/>
    <w:rsid w:val="00603A00"/>
    <w:rsid w:val="006041AD"/>
    <w:rsid w:val="00604591"/>
    <w:rsid w:val="006056A3"/>
    <w:rsid w:val="00605D5A"/>
    <w:rsid w:val="00607CDB"/>
    <w:rsid w:val="00611916"/>
    <w:rsid w:val="00611B0C"/>
    <w:rsid w:val="00612302"/>
    <w:rsid w:val="00613794"/>
    <w:rsid w:val="00614762"/>
    <w:rsid w:val="00614B6C"/>
    <w:rsid w:val="006155FC"/>
    <w:rsid w:val="0061660B"/>
    <w:rsid w:val="0062056C"/>
    <w:rsid w:val="006209BA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41F31"/>
    <w:rsid w:val="00642B07"/>
    <w:rsid w:val="00644667"/>
    <w:rsid w:val="0064757C"/>
    <w:rsid w:val="0065185B"/>
    <w:rsid w:val="00653B41"/>
    <w:rsid w:val="00654639"/>
    <w:rsid w:val="00655EC0"/>
    <w:rsid w:val="0065778F"/>
    <w:rsid w:val="00660B92"/>
    <w:rsid w:val="0066196C"/>
    <w:rsid w:val="00661A47"/>
    <w:rsid w:val="00661BE8"/>
    <w:rsid w:val="006625A3"/>
    <w:rsid w:val="006633BA"/>
    <w:rsid w:val="0066522A"/>
    <w:rsid w:val="00665328"/>
    <w:rsid w:val="00666F20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585F"/>
    <w:rsid w:val="00676979"/>
    <w:rsid w:val="00680063"/>
    <w:rsid w:val="006800E5"/>
    <w:rsid w:val="006804F3"/>
    <w:rsid w:val="006808AF"/>
    <w:rsid w:val="006812F9"/>
    <w:rsid w:val="0068178F"/>
    <w:rsid w:val="00682BFC"/>
    <w:rsid w:val="00682E12"/>
    <w:rsid w:val="0068498E"/>
    <w:rsid w:val="00684995"/>
    <w:rsid w:val="006873BF"/>
    <w:rsid w:val="00687C1C"/>
    <w:rsid w:val="00690062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C6"/>
    <w:rsid w:val="006973EA"/>
    <w:rsid w:val="006A04A6"/>
    <w:rsid w:val="006A08DC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4938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D0515"/>
    <w:rsid w:val="006D1A4D"/>
    <w:rsid w:val="006D1FFA"/>
    <w:rsid w:val="006D2EB7"/>
    <w:rsid w:val="006D3F49"/>
    <w:rsid w:val="006D51F5"/>
    <w:rsid w:val="006D6434"/>
    <w:rsid w:val="006E0073"/>
    <w:rsid w:val="006E14FB"/>
    <w:rsid w:val="006E16A9"/>
    <w:rsid w:val="006E20F3"/>
    <w:rsid w:val="006E50E7"/>
    <w:rsid w:val="006E547B"/>
    <w:rsid w:val="006E54E0"/>
    <w:rsid w:val="006E5A1D"/>
    <w:rsid w:val="006E622B"/>
    <w:rsid w:val="006E7B41"/>
    <w:rsid w:val="006F04C8"/>
    <w:rsid w:val="006F0741"/>
    <w:rsid w:val="006F3A87"/>
    <w:rsid w:val="006F3F75"/>
    <w:rsid w:val="006F4223"/>
    <w:rsid w:val="006F4FFB"/>
    <w:rsid w:val="006F6290"/>
    <w:rsid w:val="006F6CF1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667F"/>
    <w:rsid w:val="0071113E"/>
    <w:rsid w:val="007120D4"/>
    <w:rsid w:val="00712829"/>
    <w:rsid w:val="00712AEF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C49"/>
    <w:rsid w:val="007301DA"/>
    <w:rsid w:val="00730D63"/>
    <w:rsid w:val="007349FA"/>
    <w:rsid w:val="00734BC7"/>
    <w:rsid w:val="00737A1F"/>
    <w:rsid w:val="00741292"/>
    <w:rsid w:val="00741AC7"/>
    <w:rsid w:val="0074406A"/>
    <w:rsid w:val="00746592"/>
    <w:rsid w:val="00746CF9"/>
    <w:rsid w:val="00747493"/>
    <w:rsid w:val="00751367"/>
    <w:rsid w:val="00751C4F"/>
    <w:rsid w:val="00753299"/>
    <w:rsid w:val="00754C79"/>
    <w:rsid w:val="00755FBC"/>
    <w:rsid w:val="007603F0"/>
    <w:rsid w:val="0076155C"/>
    <w:rsid w:val="007617C8"/>
    <w:rsid w:val="00761943"/>
    <w:rsid w:val="00763C33"/>
    <w:rsid w:val="007640BA"/>
    <w:rsid w:val="00764450"/>
    <w:rsid w:val="00766449"/>
    <w:rsid w:val="00770B3C"/>
    <w:rsid w:val="00770C08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A91"/>
    <w:rsid w:val="00785C72"/>
    <w:rsid w:val="00786B95"/>
    <w:rsid w:val="00786C38"/>
    <w:rsid w:val="0079073C"/>
    <w:rsid w:val="007914A7"/>
    <w:rsid w:val="00791ABE"/>
    <w:rsid w:val="00792451"/>
    <w:rsid w:val="00793935"/>
    <w:rsid w:val="00793FBF"/>
    <w:rsid w:val="00795530"/>
    <w:rsid w:val="00796209"/>
    <w:rsid w:val="007962BC"/>
    <w:rsid w:val="0079636C"/>
    <w:rsid w:val="00796940"/>
    <w:rsid w:val="007A0238"/>
    <w:rsid w:val="007A0A11"/>
    <w:rsid w:val="007A17A8"/>
    <w:rsid w:val="007A1E82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6EAD"/>
    <w:rsid w:val="007C75B0"/>
    <w:rsid w:val="007C7CAA"/>
    <w:rsid w:val="007D023A"/>
    <w:rsid w:val="007D0A38"/>
    <w:rsid w:val="007D0F39"/>
    <w:rsid w:val="007D1BB1"/>
    <w:rsid w:val="007D2F8C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1A0"/>
    <w:rsid w:val="007E5920"/>
    <w:rsid w:val="007E6091"/>
    <w:rsid w:val="007E63FB"/>
    <w:rsid w:val="007E73F9"/>
    <w:rsid w:val="007F075C"/>
    <w:rsid w:val="007F082E"/>
    <w:rsid w:val="007F1645"/>
    <w:rsid w:val="007F24FF"/>
    <w:rsid w:val="007F28A5"/>
    <w:rsid w:val="007F33E5"/>
    <w:rsid w:val="007F37FA"/>
    <w:rsid w:val="007F5963"/>
    <w:rsid w:val="0080013D"/>
    <w:rsid w:val="00801997"/>
    <w:rsid w:val="00804754"/>
    <w:rsid w:val="008056A6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4B3"/>
    <w:rsid w:val="00826B63"/>
    <w:rsid w:val="0083005C"/>
    <w:rsid w:val="00830B4B"/>
    <w:rsid w:val="00830CFF"/>
    <w:rsid w:val="00830FBB"/>
    <w:rsid w:val="00832BF8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4AE"/>
    <w:rsid w:val="008549AB"/>
    <w:rsid w:val="00855CCA"/>
    <w:rsid w:val="0086194D"/>
    <w:rsid w:val="008624ED"/>
    <w:rsid w:val="0086285E"/>
    <w:rsid w:val="00862E2D"/>
    <w:rsid w:val="0086326D"/>
    <w:rsid w:val="008649D2"/>
    <w:rsid w:val="00864BAF"/>
    <w:rsid w:val="00864E1C"/>
    <w:rsid w:val="008654FE"/>
    <w:rsid w:val="00865608"/>
    <w:rsid w:val="0086668C"/>
    <w:rsid w:val="0086683F"/>
    <w:rsid w:val="008671EB"/>
    <w:rsid w:val="00870715"/>
    <w:rsid w:val="00870932"/>
    <w:rsid w:val="00871254"/>
    <w:rsid w:val="00872396"/>
    <w:rsid w:val="00872C51"/>
    <w:rsid w:val="0087385E"/>
    <w:rsid w:val="00874351"/>
    <w:rsid w:val="00874AD3"/>
    <w:rsid w:val="00875412"/>
    <w:rsid w:val="00875EAE"/>
    <w:rsid w:val="0087654A"/>
    <w:rsid w:val="00880946"/>
    <w:rsid w:val="008821AE"/>
    <w:rsid w:val="008831ED"/>
    <w:rsid w:val="00884A47"/>
    <w:rsid w:val="00884D79"/>
    <w:rsid w:val="0088536C"/>
    <w:rsid w:val="00885B23"/>
    <w:rsid w:val="0088663D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D1F"/>
    <w:rsid w:val="008A5F12"/>
    <w:rsid w:val="008A6001"/>
    <w:rsid w:val="008A6936"/>
    <w:rsid w:val="008A7D26"/>
    <w:rsid w:val="008B06F8"/>
    <w:rsid w:val="008B1820"/>
    <w:rsid w:val="008B1C50"/>
    <w:rsid w:val="008B381F"/>
    <w:rsid w:val="008B3990"/>
    <w:rsid w:val="008B3B7C"/>
    <w:rsid w:val="008B3F3F"/>
    <w:rsid w:val="008B4981"/>
    <w:rsid w:val="008B6103"/>
    <w:rsid w:val="008B6E1E"/>
    <w:rsid w:val="008C0F1B"/>
    <w:rsid w:val="008C43BB"/>
    <w:rsid w:val="008C4B78"/>
    <w:rsid w:val="008C60D9"/>
    <w:rsid w:val="008C61A5"/>
    <w:rsid w:val="008C651F"/>
    <w:rsid w:val="008C7452"/>
    <w:rsid w:val="008C784C"/>
    <w:rsid w:val="008D1413"/>
    <w:rsid w:val="008D39C6"/>
    <w:rsid w:val="008D3FDA"/>
    <w:rsid w:val="008D402B"/>
    <w:rsid w:val="008D4963"/>
    <w:rsid w:val="008D5046"/>
    <w:rsid w:val="008D5255"/>
    <w:rsid w:val="008E2F27"/>
    <w:rsid w:val="008E3C67"/>
    <w:rsid w:val="008E404D"/>
    <w:rsid w:val="008E490A"/>
    <w:rsid w:val="008E5862"/>
    <w:rsid w:val="008E6741"/>
    <w:rsid w:val="008E6892"/>
    <w:rsid w:val="008F07FC"/>
    <w:rsid w:val="008F15B5"/>
    <w:rsid w:val="008F266D"/>
    <w:rsid w:val="008F2ED9"/>
    <w:rsid w:val="008F3EBA"/>
    <w:rsid w:val="008F4046"/>
    <w:rsid w:val="008F45FB"/>
    <w:rsid w:val="008F5740"/>
    <w:rsid w:val="00900207"/>
    <w:rsid w:val="009008FF"/>
    <w:rsid w:val="00900D6A"/>
    <w:rsid w:val="00902C06"/>
    <w:rsid w:val="00902FAE"/>
    <w:rsid w:val="009042A1"/>
    <w:rsid w:val="00904731"/>
    <w:rsid w:val="00904CE6"/>
    <w:rsid w:val="00904E0A"/>
    <w:rsid w:val="00905FAA"/>
    <w:rsid w:val="0091043E"/>
    <w:rsid w:val="00910F70"/>
    <w:rsid w:val="009112CE"/>
    <w:rsid w:val="00911FFE"/>
    <w:rsid w:val="0091242F"/>
    <w:rsid w:val="00912D0A"/>
    <w:rsid w:val="009130B3"/>
    <w:rsid w:val="0091377B"/>
    <w:rsid w:val="00914044"/>
    <w:rsid w:val="00914096"/>
    <w:rsid w:val="0091433B"/>
    <w:rsid w:val="00916016"/>
    <w:rsid w:val="00917555"/>
    <w:rsid w:val="0091798E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6A11"/>
    <w:rsid w:val="00927940"/>
    <w:rsid w:val="00927CB0"/>
    <w:rsid w:val="00931B28"/>
    <w:rsid w:val="00933F42"/>
    <w:rsid w:val="009345B7"/>
    <w:rsid w:val="00934861"/>
    <w:rsid w:val="0093739C"/>
    <w:rsid w:val="00937444"/>
    <w:rsid w:val="00937893"/>
    <w:rsid w:val="00941477"/>
    <w:rsid w:val="00941554"/>
    <w:rsid w:val="00941E99"/>
    <w:rsid w:val="00941F89"/>
    <w:rsid w:val="0094277E"/>
    <w:rsid w:val="00942949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0ED"/>
    <w:rsid w:val="00957F76"/>
    <w:rsid w:val="0096035F"/>
    <w:rsid w:val="00960F57"/>
    <w:rsid w:val="009625DD"/>
    <w:rsid w:val="0096290C"/>
    <w:rsid w:val="00963431"/>
    <w:rsid w:val="0096345C"/>
    <w:rsid w:val="00963C30"/>
    <w:rsid w:val="00964937"/>
    <w:rsid w:val="00965FFD"/>
    <w:rsid w:val="00966619"/>
    <w:rsid w:val="00966994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56B"/>
    <w:rsid w:val="00982680"/>
    <w:rsid w:val="00982B23"/>
    <w:rsid w:val="00983BCF"/>
    <w:rsid w:val="00984D98"/>
    <w:rsid w:val="0098527C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AFB"/>
    <w:rsid w:val="00994CC3"/>
    <w:rsid w:val="00994E8E"/>
    <w:rsid w:val="00996F61"/>
    <w:rsid w:val="009A0A6F"/>
    <w:rsid w:val="009A13BF"/>
    <w:rsid w:val="009A1DC2"/>
    <w:rsid w:val="009A386D"/>
    <w:rsid w:val="009A4245"/>
    <w:rsid w:val="009A4787"/>
    <w:rsid w:val="009A4962"/>
    <w:rsid w:val="009A6E03"/>
    <w:rsid w:val="009A794C"/>
    <w:rsid w:val="009B037B"/>
    <w:rsid w:val="009B12DD"/>
    <w:rsid w:val="009B19C0"/>
    <w:rsid w:val="009B3529"/>
    <w:rsid w:val="009B37E9"/>
    <w:rsid w:val="009B4A2F"/>
    <w:rsid w:val="009B5117"/>
    <w:rsid w:val="009B53A8"/>
    <w:rsid w:val="009B59E0"/>
    <w:rsid w:val="009B5FF6"/>
    <w:rsid w:val="009B66BF"/>
    <w:rsid w:val="009B6EFA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36FD"/>
    <w:rsid w:val="009D3FC3"/>
    <w:rsid w:val="009D485D"/>
    <w:rsid w:val="009D5177"/>
    <w:rsid w:val="009D5ED1"/>
    <w:rsid w:val="009D74C0"/>
    <w:rsid w:val="009D7AC6"/>
    <w:rsid w:val="009E0273"/>
    <w:rsid w:val="009E2DF8"/>
    <w:rsid w:val="009E352A"/>
    <w:rsid w:val="009E3599"/>
    <w:rsid w:val="009E3A6C"/>
    <w:rsid w:val="009E3AC2"/>
    <w:rsid w:val="009E3B4E"/>
    <w:rsid w:val="009F231F"/>
    <w:rsid w:val="009F2C21"/>
    <w:rsid w:val="009F2FE6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1096B"/>
    <w:rsid w:val="00A117FE"/>
    <w:rsid w:val="00A12B4E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38C7"/>
    <w:rsid w:val="00A24CD4"/>
    <w:rsid w:val="00A26209"/>
    <w:rsid w:val="00A266E9"/>
    <w:rsid w:val="00A27D28"/>
    <w:rsid w:val="00A304E7"/>
    <w:rsid w:val="00A30534"/>
    <w:rsid w:val="00A306F9"/>
    <w:rsid w:val="00A30703"/>
    <w:rsid w:val="00A316F3"/>
    <w:rsid w:val="00A326D9"/>
    <w:rsid w:val="00A36FD8"/>
    <w:rsid w:val="00A37AC6"/>
    <w:rsid w:val="00A37B8A"/>
    <w:rsid w:val="00A402FE"/>
    <w:rsid w:val="00A4195A"/>
    <w:rsid w:val="00A42132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7F0"/>
    <w:rsid w:val="00A53F26"/>
    <w:rsid w:val="00A548F4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518"/>
    <w:rsid w:val="00A649D3"/>
    <w:rsid w:val="00A650C2"/>
    <w:rsid w:val="00A668B7"/>
    <w:rsid w:val="00A67924"/>
    <w:rsid w:val="00A72579"/>
    <w:rsid w:val="00A72DA9"/>
    <w:rsid w:val="00A7353C"/>
    <w:rsid w:val="00A73A6B"/>
    <w:rsid w:val="00A76056"/>
    <w:rsid w:val="00A7617E"/>
    <w:rsid w:val="00A76693"/>
    <w:rsid w:val="00A80085"/>
    <w:rsid w:val="00A81972"/>
    <w:rsid w:val="00A8236C"/>
    <w:rsid w:val="00A82721"/>
    <w:rsid w:val="00A83B88"/>
    <w:rsid w:val="00A83DE1"/>
    <w:rsid w:val="00A84034"/>
    <w:rsid w:val="00A841B5"/>
    <w:rsid w:val="00A84535"/>
    <w:rsid w:val="00A850AE"/>
    <w:rsid w:val="00A850B0"/>
    <w:rsid w:val="00A85BE8"/>
    <w:rsid w:val="00A907D7"/>
    <w:rsid w:val="00A91BC8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A16ED"/>
    <w:rsid w:val="00AA1C65"/>
    <w:rsid w:val="00AA21E4"/>
    <w:rsid w:val="00AA2372"/>
    <w:rsid w:val="00AA3D7A"/>
    <w:rsid w:val="00AA4A13"/>
    <w:rsid w:val="00AA5850"/>
    <w:rsid w:val="00AA7982"/>
    <w:rsid w:val="00AB37D3"/>
    <w:rsid w:val="00AB3889"/>
    <w:rsid w:val="00AB396D"/>
    <w:rsid w:val="00AB47B6"/>
    <w:rsid w:val="00AB4AC3"/>
    <w:rsid w:val="00AB4E9E"/>
    <w:rsid w:val="00AB61DB"/>
    <w:rsid w:val="00AB6587"/>
    <w:rsid w:val="00AB7042"/>
    <w:rsid w:val="00AB75F6"/>
    <w:rsid w:val="00AC18BF"/>
    <w:rsid w:val="00AC1C7C"/>
    <w:rsid w:val="00AC24E9"/>
    <w:rsid w:val="00AC3286"/>
    <w:rsid w:val="00AC43E4"/>
    <w:rsid w:val="00AC533E"/>
    <w:rsid w:val="00AC67D8"/>
    <w:rsid w:val="00AC6995"/>
    <w:rsid w:val="00AC78E8"/>
    <w:rsid w:val="00AC7ABB"/>
    <w:rsid w:val="00AD09B7"/>
    <w:rsid w:val="00AD0E26"/>
    <w:rsid w:val="00AD0E7F"/>
    <w:rsid w:val="00AD23DA"/>
    <w:rsid w:val="00AD4590"/>
    <w:rsid w:val="00AD4B35"/>
    <w:rsid w:val="00AD5963"/>
    <w:rsid w:val="00AD5CA8"/>
    <w:rsid w:val="00AD608C"/>
    <w:rsid w:val="00AD71CD"/>
    <w:rsid w:val="00AE03A5"/>
    <w:rsid w:val="00AE1276"/>
    <w:rsid w:val="00AE251E"/>
    <w:rsid w:val="00AE332A"/>
    <w:rsid w:val="00AE376E"/>
    <w:rsid w:val="00AE3A98"/>
    <w:rsid w:val="00AE4A12"/>
    <w:rsid w:val="00AF0016"/>
    <w:rsid w:val="00AF07F2"/>
    <w:rsid w:val="00AF26AC"/>
    <w:rsid w:val="00AF3692"/>
    <w:rsid w:val="00AF36C0"/>
    <w:rsid w:val="00AF434A"/>
    <w:rsid w:val="00AF4D35"/>
    <w:rsid w:val="00AF5F7D"/>
    <w:rsid w:val="00B00021"/>
    <w:rsid w:val="00B01145"/>
    <w:rsid w:val="00B03B96"/>
    <w:rsid w:val="00B04057"/>
    <w:rsid w:val="00B045AE"/>
    <w:rsid w:val="00B04CFD"/>
    <w:rsid w:val="00B06D87"/>
    <w:rsid w:val="00B100DF"/>
    <w:rsid w:val="00B10DFB"/>
    <w:rsid w:val="00B11C13"/>
    <w:rsid w:val="00B13DFE"/>
    <w:rsid w:val="00B1480E"/>
    <w:rsid w:val="00B15C7D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4A78"/>
    <w:rsid w:val="00B3536C"/>
    <w:rsid w:val="00B36AB2"/>
    <w:rsid w:val="00B36AE0"/>
    <w:rsid w:val="00B37DE4"/>
    <w:rsid w:val="00B40142"/>
    <w:rsid w:val="00B40756"/>
    <w:rsid w:val="00B4198E"/>
    <w:rsid w:val="00B43892"/>
    <w:rsid w:val="00B45E6C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6037"/>
    <w:rsid w:val="00B57DC6"/>
    <w:rsid w:val="00B57F39"/>
    <w:rsid w:val="00B60161"/>
    <w:rsid w:val="00B62472"/>
    <w:rsid w:val="00B63449"/>
    <w:rsid w:val="00B65A2A"/>
    <w:rsid w:val="00B65E56"/>
    <w:rsid w:val="00B70E94"/>
    <w:rsid w:val="00B72F54"/>
    <w:rsid w:val="00B737EF"/>
    <w:rsid w:val="00B73B4D"/>
    <w:rsid w:val="00B74B97"/>
    <w:rsid w:val="00B751AC"/>
    <w:rsid w:val="00B75C27"/>
    <w:rsid w:val="00B813D4"/>
    <w:rsid w:val="00B81C39"/>
    <w:rsid w:val="00B84EBA"/>
    <w:rsid w:val="00B87114"/>
    <w:rsid w:val="00B87839"/>
    <w:rsid w:val="00B91311"/>
    <w:rsid w:val="00B9328B"/>
    <w:rsid w:val="00B93B85"/>
    <w:rsid w:val="00B93F77"/>
    <w:rsid w:val="00B94E2A"/>
    <w:rsid w:val="00B94E6A"/>
    <w:rsid w:val="00B9769A"/>
    <w:rsid w:val="00BA0FC2"/>
    <w:rsid w:val="00BA1C49"/>
    <w:rsid w:val="00BA23D0"/>
    <w:rsid w:val="00BA2C20"/>
    <w:rsid w:val="00BA4413"/>
    <w:rsid w:val="00BB0479"/>
    <w:rsid w:val="00BB0F35"/>
    <w:rsid w:val="00BB2271"/>
    <w:rsid w:val="00BB343F"/>
    <w:rsid w:val="00BB47A2"/>
    <w:rsid w:val="00BB4B6D"/>
    <w:rsid w:val="00BB6792"/>
    <w:rsid w:val="00BB6A24"/>
    <w:rsid w:val="00BC07BD"/>
    <w:rsid w:val="00BC40B3"/>
    <w:rsid w:val="00BC6413"/>
    <w:rsid w:val="00BC7EE2"/>
    <w:rsid w:val="00BD0849"/>
    <w:rsid w:val="00BD0C30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4B17"/>
    <w:rsid w:val="00BE5463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CFB"/>
    <w:rsid w:val="00BF4D81"/>
    <w:rsid w:val="00BF7D2E"/>
    <w:rsid w:val="00C00980"/>
    <w:rsid w:val="00C00B97"/>
    <w:rsid w:val="00C014BB"/>
    <w:rsid w:val="00C025EE"/>
    <w:rsid w:val="00C03AF9"/>
    <w:rsid w:val="00C03EBF"/>
    <w:rsid w:val="00C03EE3"/>
    <w:rsid w:val="00C042C2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2015E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6922"/>
    <w:rsid w:val="00C27445"/>
    <w:rsid w:val="00C3012E"/>
    <w:rsid w:val="00C32002"/>
    <w:rsid w:val="00C32811"/>
    <w:rsid w:val="00C33166"/>
    <w:rsid w:val="00C33519"/>
    <w:rsid w:val="00C35E7B"/>
    <w:rsid w:val="00C36806"/>
    <w:rsid w:val="00C36FA0"/>
    <w:rsid w:val="00C4004A"/>
    <w:rsid w:val="00C42E3C"/>
    <w:rsid w:val="00C46DFE"/>
    <w:rsid w:val="00C471A0"/>
    <w:rsid w:val="00C516BC"/>
    <w:rsid w:val="00C51FE9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30D"/>
    <w:rsid w:val="00C655F2"/>
    <w:rsid w:val="00C66C8A"/>
    <w:rsid w:val="00C675C3"/>
    <w:rsid w:val="00C678AA"/>
    <w:rsid w:val="00C6799D"/>
    <w:rsid w:val="00C70490"/>
    <w:rsid w:val="00C7083E"/>
    <w:rsid w:val="00C70CAC"/>
    <w:rsid w:val="00C736DF"/>
    <w:rsid w:val="00C74ED2"/>
    <w:rsid w:val="00C76370"/>
    <w:rsid w:val="00C80C75"/>
    <w:rsid w:val="00C80E78"/>
    <w:rsid w:val="00C8131C"/>
    <w:rsid w:val="00C857ED"/>
    <w:rsid w:val="00C86016"/>
    <w:rsid w:val="00C865E4"/>
    <w:rsid w:val="00C87177"/>
    <w:rsid w:val="00C87A8C"/>
    <w:rsid w:val="00C923B3"/>
    <w:rsid w:val="00C929B0"/>
    <w:rsid w:val="00C92EAC"/>
    <w:rsid w:val="00C93AD5"/>
    <w:rsid w:val="00C94752"/>
    <w:rsid w:val="00C94F86"/>
    <w:rsid w:val="00C959E6"/>
    <w:rsid w:val="00C9615D"/>
    <w:rsid w:val="00C97E8F"/>
    <w:rsid w:val="00CA0F2F"/>
    <w:rsid w:val="00CA10D0"/>
    <w:rsid w:val="00CA14FC"/>
    <w:rsid w:val="00CA151B"/>
    <w:rsid w:val="00CA1AD8"/>
    <w:rsid w:val="00CA3609"/>
    <w:rsid w:val="00CA4074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3966"/>
    <w:rsid w:val="00CB41D2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C7A73"/>
    <w:rsid w:val="00CD0CDE"/>
    <w:rsid w:val="00CD10AF"/>
    <w:rsid w:val="00CD1535"/>
    <w:rsid w:val="00CD2E8F"/>
    <w:rsid w:val="00CD3D9C"/>
    <w:rsid w:val="00CD45B9"/>
    <w:rsid w:val="00CD5E31"/>
    <w:rsid w:val="00CD672D"/>
    <w:rsid w:val="00CD6BE6"/>
    <w:rsid w:val="00CE0315"/>
    <w:rsid w:val="00CE047B"/>
    <w:rsid w:val="00CE5F63"/>
    <w:rsid w:val="00CE632B"/>
    <w:rsid w:val="00CE7191"/>
    <w:rsid w:val="00CE7A61"/>
    <w:rsid w:val="00CE7CD2"/>
    <w:rsid w:val="00CF09A1"/>
    <w:rsid w:val="00CF10CA"/>
    <w:rsid w:val="00CF10FF"/>
    <w:rsid w:val="00CF143B"/>
    <w:rsid w:val="00CF1CB2"/>
    <w:rsid w:val="00CF3706"/>
    <w:rsid w:val="00CF370B"/>
    <w:rsid w:val="00CF5603"/>
    <w:rsid w:val="00CF5722"/>
    <w:rsid w:val="00CF57CD"/>
    <w:rsid w:val="00CF5A2C"/>
    <w:rsid w:val="00CF76E3"/>
    <w:rsid w:val="00CF7D76"/>
    <w:rsid w:val="00D0095D"/>
    <w:rsid w:val="00D00C1C"/>
    <w:rsid w:val="00D01114"/>
    <w:rsid w:val="00D027B5"/>
    <w:rsid w:val="00D059F4"/>
    <w:rsid w:val="00D07A44"/>
    <w:rsid w:val="00D109CF"/>
    <w:rsid w:val="00D10C15"/>
    <w:rsid w:val="00D12CF4"/>
    <w:rsid w:val="00D130E2"/>
    <w:rsid w:val="00D13CA9"/>
    <w:rsid w:val="00D14A3D"/>
    <w:rsid w:val="00D14DB9"/>
    <w:rsid w:val="00D17B9E"/>
    <w:rsid w:val="00D206F8"/>
    <w:rsid w:val="00D22B8E"/>
    <w:rsid w:val="00D22DCC"/>
    <w:rsid w:val="00D22ED1"/>
    <w:rsid w:val="00D232F9"/>
    <w:rsid w:val="00D24EF6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F75"/>
    <w:rsid w:val="00D51724"/>
    <w:rsid w:val="00D539E9"/>
    <w:rsid w:val="00D558C2"/>
    <w:rsid w:val="00D57077"/>
    <w:rsid w:val="00D5734B"/>
    <w:rsid w:val="00D60393"/>
    <w:rsid w:val="00D626F9"/>
    <w:rsid w:val="00D638C5"/>
    <w:rsid w:val="00D647BD"/>
    <w:rsid w:val="00D64E59"/>
    <w:rsid w:val="00D65894"/>
    <w:rsid w:val="00D665D2"/>
    <w:rsid w:val="00D66D75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4AE1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2A96"/>
    <w:rsid w:val="00D93080"/>
    <w:rsid w:val="00D93DFE"/>
    <w:rsid w:val="00D952E2"/>
    <w:rsid w:val="00D95694"/>
    <w:rsid w:val="00D9643C"/>
    <w:rsid w:val="00DA050F"/>
    <w:rsid w:val="00DA1ACA"/>
    <w:rsid w:val="00DA3551"/>
    <w:rsid w:val="00DA3F27"/>
    <w:rsid w:val="00DA5CE4"/>
    <w:rsid w:val="00DA5D36"/>
    <w:rsid w:val="00DA64AE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FCE"/>
    <w:rsid w:val="00DC3AF9"/>
    <w:rsid w:val="00DC4E92"/>
    <w:rsid w:val="00DC5448"/>
    <w:rsid w:val="00DC5FF7"/>
    <w:rsid w:val="00DC6BCC"/>
    <w:rsid w:val="00DC7F16"/>
    <w:rsid w:val="00DD12A9"/>
    <w:rsid w:val="00DD3C2D"/>
    <w:rsid w:val="00DD57AF"/>
    <w:rsid w:val="00DD668E"/>
    <w:rsid w:val="00DD6A2F"/>
    <w:rsid w:val="00DD736E"/>
    <w:rsid w:val="00DD790B"/>
    <w:rsid w:val="00DD7B85"/>
    <w:rsid w:val="00DE1352"/>
    <w:rsid w:val="00DE466E"/>
    <w:rsid w:val="00DE5CD3"/>
    <w:rsid w:val="00DE6164"/>
    <w:rsid w:val="00DE70F9"/>
    <w:rsid w:val="00DF0FAE"/>
    <w:rsid w:val="00DF11FA"/>
    <w:rsid w:val="00DF19C8"/>
    <w:rsid w:val="00DF2D51"/>
    <w:rsid w:val="00DF463A"/>
    <w:rsid w:val="00DF4C88"/>
    <w:rsid w:val="00DF57B2"/>
    <w:rsid w:val="00DF6220"/>
    <w:rsid w:val="00DF63F6"/>
    <w:rsid w:val="00DF73EB"/>
    <w:rsid w:val="00E00566"/>
    <w:rsid w:val="00E0087A"/>
    <w:rsid w:val="00E008DB"/>
    <w:rsid w:val="00E02D48"/>
    <w:rsid w:val="00E03101"/>
    <w:rsid w:val="00E03127"/>
    <w:rsid w:val="00E03435"/>
    <w:rsid w:val="00E03D8C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8E4"/>
    <w:rsid w:val="00E1614D"/>
    <w:rsid w:val="00E16B22"/>
    <w:rsid w:val="00E173DE"/>
    <w:rsid w:val="00E20527"/>
    <w:rsid w:val="00E2087B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6403"/>
    <w:rsid w:val="00E37E90"/>
    <w:rsid w:val="00E408C4"/>
    <w:rsid w:val="00E40E7F"/>
    <w:rsid w:val="00E41169"/>
    <w:rsid w:val="00E41DFC"/>
    <w:rsid w:val="00E430F0"/>
    <w:rsid w:val="00E43184"/>
    <w:rsid w:val="00E43ACF"/>
    <w:rsid w:val="00E44BB2"/>
    <w:rsid w:val="00E458A7"/>
    <w:rsid w:val="00E463C8"/>
    <w:rsid w:val="00E4656F"/>
    <w:rsid w:val="00E46FE3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7602"/>
    <w:rsid w:val="00E57AEA"/>
    <w:rsid w:val="00E57B83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B4A"/>
    <w:rsid w:val="00E7624A"/>
    <w:rsid w:val="00E77C89"/>
    <w:rsid w:val="00E83B0D"/>
    <w:rsid w:val="00E84DF3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A6F8B"/>
    <w:rsid w:val="00EB0879"/>
    <w:rsid w:val="00EB0D79"/>
    <w:rsid w:val="00EB0DC0"/>
    <w:rsid w:val="00EB259E"/>
    <w:rsid w:val="00EB29C6"/>
    <w:rsid w:val="00EB2FF2"/>
    <w:rsid w:val="00EB33C1"/>
    <w:rsid w:val="00EB53FC"/>
    <w:rsid w:val="00EB59A8"/>
    <w:rsid w:val="00EB5EC4"/>
    <w:rsid w:val="00EB5F6D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2F69"/>
    <w:rsid w:val="00ED3D88"/>
    <w:rsid w:val="00ED4135"/>
    <w:rsid w:val="00ED4274"/>
    <w:rsid w:val="00ED4C58"/>
    <w:rsid w:val="00ED5555"/>
    <w:rsid w:val="00ED569D"/>
    <w:rsid w:val="00ED622B"/>
    <w:rsid w:val="00ED71F2"/>
    <w:rsid w:val="00ED7417"/>
    <w:rsid w:val="00EE0752"/>
    <w:rsid w:val="00EE102A"/>
    <w:rsid w:val="00EE26F4"/>
    <w:rsid w:val="00EE3B4D"/>
    <w:rsid w:val="00EE4D21"/>
    <w:rsid w:val="00EE60E9"/>
    <w:rsid w:val="00EE6772"/>
    <w:rsid w:val="00EE6D9E"/>
    <w:rsid w:val="00EE7155"/>
    <w:rsid w:val="00EF05D2"/>
    <w:rsid w:val="00EF09AE"/>
    <w:rsid w:val="00EF167F"/>
    <w:rsid w:val="00EF332E"/>
    <w:rsid w:val="00EF5D18"/>
    <w:rsid w:val="00EF6433"/>
    <w:rsid w:val="00EF69AB"/>
    <w:rsid w:val="00EF736E"/>
    <w:rsid w:val="00F00D4F"/>
    <w:rsid w:val="00F05E85"/>
    <w:rsid w:val="00F06363"/>
    <w:rsid w:val="00F0777D"/>
    <w:rsid w:val="00F07C5F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A2C"/>
    <w:rsid w:val="00F21E3C"/>
    <w:rsid w:val="00F22130"/>
    <w:rsid w:val="00F232B3"/>
    <w:rsid w:val="00F24010"/>
    <w:rsid w:val="00F24204"/>
    <w:rsid w:val="00F24C6D"/>
    <w:rsid w:val="00F24F00"/>
    <w:rsid w:val="00F261E8"/>
    <w:rsid w:val="00F263A0"/>
    <w:rsid w:val="00F26A9F"/>
    <w:rsid w:val="00F27BC6"/>
    <w:rsid w:val="00F27D44"/>
    <w:rsid w:val="00F3104B"/>
    <w:rsid w:val="00F3270F"/>
    <w:rsid w:val="00F33722"/>
    <w:rsid w:val="00F33C42"/>
    <w:rsid w:val="00F34CB5"/>
    <w:rsid w:val="00F35328"/>
    <w:rsid w:val="00F3681D"/>
    <w:rsid w:val="00F368DB"/>
    <w:rsid w:val="00F36F16"/>
    <w:rsid w:val="00F371DD"/>
    <w:rsid w:val="00F371F7"/>
    <w:rsid w:val="00F3769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1A44"/>
    <w:rsid w:val="00F51BDF"/>
    <w:rsid w:val="00F5331F"/>
    <w:rsid w:val="00F54AEB"/>
    <w:rsid w:val="00F56B52"/>
    <w:rsid w:val="00F56BF9"/>
    <w:rsid w:val="00F5718F"/>
    <w:rsid w:val="00F601AA"/>
    <w:rsid w:val="00F613CE"/>
    <w:rsid w:val="00F61BCB"/>
    <w:rsid w:val="00F6209D"/>
    <w:rsid w:val="00F6228F"/>
    <w:rsid w:val="00F62350"/>
    <w:rsid w:val="00F62952"/>
    <w:rsid w:val="00F62A42"/>
    <w:rsid w:val="00F63056"/>
    <w:rsid w:val="00F63614"/>
    <w:rsid w:val="00F63E3A"/>
    <w:rsid w:val="00F64121"/>
    <w:rsid w:val="00F641C2"/>
    <w:rsid w:val="00F64373"/>
    <w:rsid w:val="00F652C7"/>
    <w:rsid w:val="00F653A3"/>
    <w:rsid w:val="00F657D9"/>
    <w:rsid w:val="00F66B5F"/>
    <w:rsid w:val="00F66CEA"/>
    <w:rsid w:val="00F66CF4"/>
    <w:rsid w:val="00F66D4D"/>
    <w:rsid w:val="00F670E2"/>
    <w:rsid w:val="00F71F6E"/>
    <w:rsid w:val="00F72443"/>
    <w:rsid w:val="00F7257F"/>
    <w:rsid w:val="00F73024"/>
    <w:rsid w:val="00F74030"/>
    <w:rsid w:val="00F742DE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473B"/>
    <w:rsid w:val="00F947E9"/>
    <w:rsid w:val="00F9511C"/>
    <w:rsid w:val="00F9547C"/>
    <w:rsid w:val="00F96E37"/>
    <w:rsid w:val="00F9720E"/>
    <w:rsid w:val="00F9734D"/>
    <w:rsid w:val="00F973B2"/>
    <w:rsid w:val="00FA09C2"/>
    <w:rsid w:val="00FA15AD"/>
    <w:rsid w:val="00FA1F14"/>
    <w:rsid w:val="00FA302D"/>
    <w:rsid w:val="00FA309E"/>
    <w:rsid w:val="00FA3167"/>
    <w:rsid w:val="00FA355A"/>
    <w:rsid w:val="00FA3DA8"/>
    <w:rsid w:val="00FA3DC4"/>
    <w:rsid w:val="00FA408D"/>
    <w:rsid w:val="00FA40B6"/>
    <w:rsid w:val="00FA4D54"/>
    <w:rsid w:val="00FA666A"/>
    <w:rsid w:val="00FB1273"/>
    <w:rsid w:val="00FB20CF"/>
    <w:rsid w:val="00FB2C7C"/>
    <w:rsid w:val="00FB2DAA"/>
    <w:rsid w:val="00FB5200"/>
    <w:rsid w:val="00FB6753"/>
    <w:rsid w:val="00FB684D"/>
    <w:rsid w:val="00FB6E12"/>
    <w:rsid w:val="00FB70A8"/>
    <w:rsid w:val="00FB7D87"/>
    <w:rsid w:val="00FC17B0"/>
    <w:rsid w:val="00FC2C40"/>
    <w:rsid w:val="00FC2FEB"/>
    <w:rsid w:val="00FC459F"/>
    <w:rsid w:val="00FC4FBB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1D63"/>
    <w:rsid w:val="00FE26CE"/>
    <w:rsid w:val="00FE3281"/>
    <w:rsid w:val="00FE592B"/>
    <w:rsid w:val="00FE6AB1"/>
    <w:rsid w:val="00FF012F"/>
    <w:rsid w:val="00FF0FCE"/>
    <w:rsid w:val="00FF1204"/>
    <w:rsid w:val="00FF28EA"/>
    <w:rsid w:val="00FF2985"/>
    <w:rsid w:val="00FF2ADB"/>
    <w:rsid w:val="00FF33D7"/>
    <w:rsid w:val="00FF3D4A"/>
    <w:rsid w:val="00FF4768"/>
    <w:rsid w:val="00FF4DA2"/>
    <w:rsid w:val="00FF65B9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288118"/>
  <w14:defaultImageDpi w14:val="330"/>
  <w15:docId w15:val="{8F13F6F5-B2F4-4532-9F3D-B4C40993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3706"/>
    <w:pPr>
      <w:suppressAutoHyphens/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Nadpis1">
    <w:name w:val="heading 1"/>
    <w:next w:val="Normln"/>
    <w:link w:val="Nadpis1Char"/>
    <w:uiPriority w:val="9"/>
    <w:qFormat/>
    <w:rsid w:val="002C0184"/>
    <w:pPr>
      <w:keepNext/>
      <w:keepLines/>
      <w:numPr>
        <w:numId w:val="4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291A0B"/>
    <w:pPr>
      <w:numPr>
        <w:ilvl w:val="2"/>
      </w:numPr>
      <w:outlineLvl w:val="2"/>
    </w:pPr>
    <w:rPr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1C1A55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682BFC"/>
    <w:pPr>
      <w:numPr>
        <w:numId w:val="0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682BFC"/>
    <w:pPr>
      <w:numPr>
        <w:ilvl w:val="1"/>
        <w:numId w:val="9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226CC"/>
    <w:pPr>
      <w:spacing w:before="80" w:after="12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2C018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C018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2C0184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291A0B"/>
    <w:rPr>
      <w:rFonts w:ascii="Inter" w:eastAsiaTheme="majorEastAsia" w:hAnsi="Inter" w:cstheme="majorBidi"/>
      <w:b/>
      <w:color w:val="888B95"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4D1112"/>
    <w:pPr>
      <w:spacing w:after="10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037E75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C0184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C0184"/>
    <w:rPr>
      <w:rFonts w:ascii="Times New Roman" w:hAnsi="Times New Roman"/>
      <w:i/>
      <w:iCs/>
      <w:color w:val="888B95"/>
      <w:sz w:val="24"/>
    </w:rPr>
  </w:style>
  <w:style w:type="character" w:styleId="Odkazjemn">
    <w:name w:val="Subtle Reference"/>
    <w:basedOn w:val="Standardnpsmoodstavce"/>
    <w:uiPriority w:val="31"/>
    <w:rsid w:val="002C0184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C0184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</w:style>
  <w:style w:type="paragraph" w:styleId="Obsah5">
    <w:name w:val="toc 5"/>
    <w:basedOn w:val="Normln"/>
    <w:next w:val="Normln"/>
    <w:autoRedefine/>
    <w:uiPriority w:val="39"/>
    <w:unhideWhenUsed/>
    <w:rsid w:val="00094AF7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682BFC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094AF7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C288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066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667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667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667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667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s://knihovna.tul.cz/sluzby/citovan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sv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Data\1%20-%20TU%20v%20LIBERCI\1_D&#283;kan&#225;t\&#352;ablony%20KVAL.%20PRAC\Sablony_FS_TUL\Sablona_BP_FS_TUL_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DB247A2FCD546C381B2684D98785F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DA0E27-E963-4ED6-A4CE-92CC84A27542}"/>
      </w:docPartPr>
      <w:docPartBody>
        <w:p w:rsidR="002F2D54" w:rsidRDefault="005817A4">
          <w:pPr>
            <w:pStyle w:val="FDB247A2FCD546C381B2684D98785FB5"/>
          </w:pPr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F3FD8067A0C54BD7A83E49675CC104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D354AD-A321-48A2-8EE7-3131AD5E94CF}"/>
      </w:docPartPr>
      <w:docPartBody>
        <w:p w:rsidR="002F2D54" w:rsidRDefault="005817A4">
          <w:pPr>
            <w:pStyle w:val="F3FD8067A0C54BD7A83E49675CC1046F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0750BDE6FB62472A89736F7D3A6D32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9F6F52-8296-412E-84DC-54DEA1F031C0}"/>
      </w:docPartPr>
      <w:docPartBody>
        <w:p w:rsidR="002F2D54" w:rsidRDefault="005817A4">
          <w:pPr>
            <w:pStyle w:val="0750BDE6FB62472A89736F7D3A6D3219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86FBAA09001B452CA3A62577F3407B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F996E3-627D-41B7-A1BA-D2151A543DD3}"/>
      </w:docPartPr>
      <w:docPartBody>
        <w:p w:rsidR="002F2D54" w:rsidRDefault="005817A4">
          <w:pPr>
            <w:pStyle w:val="86FBAA09001B452CA3A62577F3407B1F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A1007C0602784DBA92E9D0C9D91F66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67B8D9-AC86-4E24-B952-88FCAE18A648}"/>
      </w:docPartPr>
      <w:docPartBody>
        <w:p w:rsidR="002F2D54" w:rsidRDefault="005817A4">
          <w:pPr>
            <w:pStyle w:val="A1007C0602784DBA92E9D0C9D91F66B7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E34C66F511F488C93ACA91CF8096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A11FC6-697C-4F44-8EAE-D97415621CE9}"/>
      </w:docPartPr>
      <w:docPartBody>
        <w:p w:rsidR="002F2D54" w:rsidRDefault="005817A4">
          <w:pPr>
            <w:pStyle w:val="2E34C66F511F488C93ACA91CF8096A86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78CD18467A7A41458A54963C17FC09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F37E02-8031-453E-82F0-9DB6A816DDAB}"/>
      </w:docPartPr>
      <w:docPartBody>
        <w:p w:rsidR="002F2D54" w:rsidRDefault="005817A4">
          <w:pPr>
            <w:pStyle w:val="78CD18467A7A41458A54963C17FC09B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A563AC042E14B2CBBF474C5472B52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F81466-36AB-409B-9711-9EB4A5D9956C}"/>
      </w:docPartPr>
      <w:docPartBody>
        <w:p w:rsidR="002F2D54" w:rsidRDefault="005817A4">
          <w:pPr>
            <w:pStyle w:val="3A563AC042E14B2CBBF474C5472B52EB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3B3DF2A253504EF3840FA5EB56BFF6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AB509A-FCE1-4268-BA23-B330402795AD}"/>
      </w:docPartPr>
      <w:docPartBody>
        <w:p w:rsidR="002F2D54" w:rsidRDefault="005817A4">
          <w:pPr>
            <w:pStyle w:val="3B3DF2A253504EF3840FA5EB56BFF650"/>
          </w:pPr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01E597DB07F649A3A8C461DBD187A5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E2E902-E254-40B1-8F9C-E1E4D43B17E7}"/>
      </w:docPartPr>
      <w:docPartBody>
        <w:p w:rsidR="002F2D54" w:rsidRDefault="005817A4">
          <w:pPr>
            <w:pStyle w:val="01E597DB07F649A3A8C461DBD187A576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1D563A599C1B47E6A00D63B30B53D4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B1183E-E026-4299-A291-C472A91EB5A5}"/>
      </w:docPartPr>
      <w:docPartBody>
        <w:p w:rsidR="002F2D54" w:rsidRDefault="005817A4">
          <w:pPr>
            <w:pStyle w:val="1D563A599C1B47E6A00D63B30B53D48E"/>
          </w:pPr>
          <w:r w:rsidRPr="006B0100">
            <w:rPr>
              <w:rStyle w:val="Zstupntext"/>
            </w:rPr>
            <w:t>Enter Katedra</w:t>
          </w:r>
        </w:p>
      </w:docPartBody>
    </w:docPart>
    <w:docPart>
      <w:docPartPr>
        <w:name w:val="AE515055E1B440DD9611E4C24C2762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FF6571-2751-4045-AB07-9346D9DA2D52}"/>
      </w:docPartPr>
      <w:docPartBody>
        <w:p w:rsidR="002F2D54" w:rsidRDefault="005817A4">
          <w:pPr>
            <w:pStyle w:val="AE515055E1B440DD9611E4C24C2762D4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B271D56EAB674074890321BA3D0B43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8D584-D7F8-4D97-8B8B-C883EC655E6E}"/>
      </w:docPartPr>
      <w:docPartBody>
        <w:p w:rsidR="002F2D54" w:rsidRDefault="005817A4">
          <w:pPr>
            <w:pStyle w:val="B271D56EAB674074890321BA3D0B4369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F5E00BCC739A4677B6F9AFD942FF7D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85F7A1B-7A6E-4316-98FA-5817E9FB7EAC}"/>
      </w:docPartPr>
      <w:docPartBody>
        <w:p w:rsidR="002F2D54" w:rsidRDefault="005817A4">
          <w:pPr>
            <w:pStyle w:val="F5E00BCC739A4677B6F9AFD942FF7D55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8081CE8D47B14462A8EB7B4459F7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9D1A85-F2B0-4EC5-9D41-30BBC6D77639}"/>
      </w:docPartPr>
      <w:docPartBody>
        <w:p w:rsidR="002F2D54" w:rsidRDefault="005817A4">
          <w:pPr>
            <w:pStyle w:val="8081CE8D47B14462A8EB7B4459F74619"/>
          </w:pPr>
          <w:r w:rsidRPr="0031439A">
            <w:rPr>
              <w:rStyle w:val="Zstupntext"/>
            </w:rPr>
            <w:t>Enter Katedra</w:t>
          </w:r>
        </w:p>
      </w:docPartBody>
    </w:docPart>
    <w:docPart>
      <w:docPartPr>
        <w:name w:val="A21037E576F343BB9605FDC56213C9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BE3A55-1EEF-4D27-AF2E-8B511C12E3D6}"/>
      </w:docPartPr>
      <w:docPartBody>
        <w:p w:rsidR="002F2D54" w:rsidRDefault="005817A4">
          <w:pPr>
            <w:pStyle w:val="A21037E576F343BB9605FDC56213C914"/>
          </w:pPr>
          <w:r w:rsidRPr="002E3EF3">
            <w:rPr>
              <w:rStyle w:val="Zstupntext"/>
            </w:rPr>
            <w:t>Enter or select Datum prohlášení</w:t>
          </w:r>
        </w:p>
      </w:docPartBody>
    </w:docPart>
    <w:docPart>
      <w:docPartPr>
        <w:name w:val="4F96C8AF837C433ABA8A14F3D01298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18635-7D8F-43E9-8DF1-8213D38CBA2F}"/>
      </w:docPartPr>
      <w:docPartBody>
        <w:p w:rsidR="002F2D54" w:rsidRDefault="005817A4">
          <w:pPr>
            <w:pStyle w:val="4F96C8AF837C433ABA8A14F3D012988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B662BCA7BD624A0BB1AE3C14A7DE8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06CC80-C11D-41D8-BC5A-79C08B6F83CB}"/>
      </w:docPartPr>
      <w:docPartBody>
        <w:p w:rsidR="002F2D54" w:rsidRDefault="005817A4">
          <w:pPr>
            <w:pStyle w:val="B662BCA7BD624A0BB1AE3C14A7DE825A"/>
          </w:pPr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64B9DDEC387248D28F79B7C995084B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B5514-6587-4280-B58B-740DB01F8026}"/>
      </w:docPartPr>
      <w:docPartBody>
        <w:p w:rsidR="002F2D54" w:rsidRDefault="005817A4">
          <w:pPr>
            <w:pStyle w:val="64B9DDEC387248D28F79B7C995084B02"/>
          </w:pPr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392CA62FE5BE48A7AB0E287FA50EFE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083D65-0959-418F-9F54-7755B10E9726}"/>
      </w:docPartPr>
      <w:docPartBody>
        <w:p w:rsidR="002F2D54" w:rsidRDefault="005817A4">
          <w:pPr>
            <w:pStyle w:val="392CA62FE5BE48A7AB0E287FA50EFE2C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3B433748F74547CEB9B40AB72B3BB1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7B3CEA-1FC9-496D-9CBD-21F7891538AB}"/>
      </w:docPartPr>
      <w:docPartBody>
        <w:p w:rsidR="002F2D54" w:rsidRDefault="005817A4">
          <w:pPr>
            <w:pStyle w:val="3B433748F74547CEB9B40AB72B3BB1C8"/>
          </w:pPr>
          <w:r w:rsidRPr="002E3EF3">
            <w:rPr>
              <w:rStyle w:val="Zstupntext"/>
            </w:rPr>
            <w:t>Enter Title</w:t>
          </w:r>
        </w:p>
      </w:docPartBody>
    </w:docPart>
    <w:docPart>
      <w:docPartPr>
        <w:name w:val="EBCEC28D90E6497581E1875DFE8EAF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633F70-9132-43F3-8739-6D0ED141C103}"/>
      </w:docPartPr>
      <w:docPartBody>
        <w:p w:rsidR="002F2D54" w:rsidRDefault="005817A4">
          <w:pPr>
            <w:pStyle w:val="EBCEC28D90E6497581E1875DFE8EAFD6"/>
          </w:pPr>
          <w:r w:rsidRPr="002E3EF3">
            <w:rPr>
              <w:rStyle w:val="Zstupntext"/>
            </w:rPr>
            <w:t>Enter Abstract</w:t>
          </w:r>
        </w:p>
      </w:docPartBody>
    </w:docPart>
    <w:docPart>
      <w:docPartPr>
        <w:name w:val="7627A39C93C0457F8E9B1D324FD814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B96C37-46E1-4E07-B825-D3450599EAF1}"/>
      </w:docPartPr>
      <w:docPartBody>
        <w:p w:rsidR="002F2D54" w:rsidRDefault="005817A4">
          <w:pPr>
            <w:pStyle w:val="7627A39C93C0457F8E9B1D324FD8146D"/>
          </w:pPr>
          <w:r w:rsidRPr="002E3EF3">
            <w:rPr>
              <w:rStyle w:val="Zstupntext"/>
            </w:rPr>
            <w:t>Enter Keywords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EC81C4-0A0C-4A33-8577-9279303DFE2F}"/>
      </w:docPartPr>
      <w:docPartBody>
        <w:p w:rsidR="00685098" w:rsidRDefault="002F2D54"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F4279A48BE644FA82B4592FA622EA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D9D163-03C5-47A3-B93C-A9A8DF23003A}"/>
      </w:docPartPr>
      <w:docPartBody>
        <w:p w:rsidR="00685098" w:rsidRDefault="002F2D54" w:rsidP="002F2D54">
          <w:pPr>
            <w:pStyle w:val="9F4279A48BE644FA82B4592FA622EA57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079A79A6EA1C484B9099D551524B2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BD3611-CA60-4A98-A702-7138AD833AA6}"/>
      </w:docPartPr>
      <w:docPartBody>
        <w:p w:rsidR="00685098" w:rsidRDefault="002F2D54" w:rsidP="002F2D54">
          <w:pPr>
            <w:pStyle w:val="079A79A6EA1C484B9099D551524B2C5D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CD1098B6A7594EEAB1A70542093EC2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66562A-10D3-4777-918F-E7A7CE52F856}"/>
      </w:docPartPr>
      <w:docPartBody>
        <w:p w:rsidR="00685098" w:rsidRDefault="002F2D54" w:rsidP="002F2D54">
          <w:pPr>
            <w:pStyle w:val="CD1098B6A7594EEAB1A70542093EC21D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D71F4E283A42CEB4CD77C3D4A465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FA633-12B9-4BC7-9339-32B5BE9C17F2}"/>
      </w:docPartPr>
      <w:docPartBody>
        <w:p w:rsidR="00685098" w:rsidRDefault="002F2D54" w:rsidP="002F2D54">
          <w:pPr>
            <w:pStyle w:val="61D71F4E283A42CEB4CD77C3D4A4655F"/>
          </w:pPr>
          <w:r w:rsidRPr="0061300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EC717D502B441139A96981BA4FC93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90A84B-0523-4616-A5CE-26EEE777B4F7}"/>
      </w:docPartPr>
      <w:docPartBody>
        <w:p w:rsidR="00685098" w:rsidRDefault="002F2D54" w:rsidP="002F2D54">
          <w:pPr>
            <w:pStyle w:val="FEC717D502B441139A96981BA4FC937A"/>
          </w:pPr>
          <w:r>
            <w:rPr>
              <w:rStyle w:val="Zstupntext"/>
            </w:rPr>
            <w:t>Enter Studijní obor</w:t>
          </w:r>
        </w:p>
      </w:docPartBody>
    </w:docPart>
    <w:docPart>
      <w:docPartPr>
        <w:name w:val="CAF67599910040E78F625F431F4ED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3CD6E9-672F-434E-AC03-D1C136CB89F6}"/>
      </w:docPartPr>
      <w:docPartBody>
        <w:p w:rsidR="00685098" w:rsidRDefault="002F2D54" w:rsidP="002F2D54">
          <w:pPr>
            <w:pStyle w:val="CAF67599910040E78F625F431F4ED9DE"/>
          </w:pPr>
          <w:r w:rsidRPr="0031439A">
            <w:rPr>
              <w:rStyle w:val="Zstupntext"/>
            </w:rPr>
            <w:t>Enter or select Datum zadání</w:t>
          </w:r>
        </w:p>
      </w:docPartBody>
    </w:docPart>
    <w:docPart>
      <w:docPartPr>
        <w:name w:val="09E9B977AE424686AF5B1582FF8F59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628D-DC6C-4484-9E9F-D502C61842B2}"/>
      </w:docPartPr>
      <w:docPartBody>
        <w:p w:rsidR="00685098" w:rsidRDefault="002F2D54" w:rsidP="002F2D54">
          <w:pPr>
            <w:pStyle w:val="09E9B977AE424686AF5B1582FF8F59EA"/>
          </w:pPr>
          <w:r w:rsidRPr="0031439A">
            <w:rPr>
              <w:rStyle w:val="Zstupntext"/>
            </w:rPr>
            <w:t>Enter or select Termín odevzdání</w:t>
          </w:r>
        </w:p>
      </w:docPartBody>
    </w:docPart>
    <w:docPart>
      <w:docPartPr>
        <w:name w:val="6791BE1F5B2A4327997A8359CF49F5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3AB4D4-2B08-43AA-9270-4AA88051C1A5}"/>
      </w:docPartPr>
      <w:docPartBody>
        <w:p w:rsidR="00B86C15" w:rsidRDefault="001E1263" w:rsidP="001E1263">
          <w:pPr>
            <w:pStyle w:val="6791BE1F5B2A4327997A8359CF49F5A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CD4B72D200194917B1BE6D5322131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B14867-4EA3-43E7-9545-74FD59A09513}"/>
      </w:docPartPr>
      <w:docPartBody>
        <w:p w:rsidR="00B86C15" w:rsidRDefault="001E1263" w:rsidP="001E1263">
          <w:pPr>
            <w:pStyle w:val="CD4B72D200194917B1BE6D5322131352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94071C91219E46A6B8734567618409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2AF5F-0F7D-4D54-9535-EA46C22B711A}"/>
      </w:docPartPr>
      <w:docPartBody>
        <w:p w:rsidR="00B86C15" w:rsidRDefault="001E1263" w:rsidP="001E1263">
          <w:pPr>
            <w:pStyle w:val="94071C91219E46A6B87345676184094F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A69EF5D352E94C8FB7DAE5409B809F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AE397-277A-4994-9AE5-EDF09CC4A2BB}"/>
      </w:docPartPr>
      <w:docPartBody>
        <w:p w:rsidR="00B86C15" w:rsidRDefault="001E1263" w:rsidP="001E1263">
          <w:pPr>
            <w:pStyle w:val="A69EF5D352E94C8FB7DAE5409B809F50"/>
          </w:pPr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ter">
    <w:altName w:val="Calibri"/>
    <w:panose1 w:val="00000000000000000000"/>
    <w:charset w:val="00"/>
    <w:family w:val="modern"/>
    <w:notTrueType/>
    <w:pitch w:val="variable"/>
    <w:sig w:usb0="E0000AFF" w:usb1="5200A1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8CC"/>
    <w:rsid w:val="001E1263"/>
    <w:rsid w:val="001E7592"/>
    <w:rsid w:val="00263DDD"/>
    <w:rsid w:val="002F2D54"/>
    <w:rsid w:val="004B2DE7"/>
    <w:rsid w:val="00544B85"/>
    <w:rsid w:val="005817A4"/>
    <w:rsid w:val="005A4DE1"/>
    <w:rsid w:val="00685098"/>
    <w:rsid w:val="007658CC"/>
    <w:rsid w:val="009C0A75"/>
    <w:rsid w:val="009E22B5"/>
    <w:rsid w:val="00B86C15"/>
    <w:rsid w:val="00D3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E1263"/>
  </w:style>
  <w:style w:type="paragraph" w:customStyle="1" w:styleId="FDB247A2FCD546C381B2684D98785FB5">
    <w:name w:val="FDB247A2FCD546C381B2684D98785FB5"/>
  </w:style>
  <w:style w:type="paragraph" w:customStyle="1" w:styleId="F3FD8067A0C54BD7A83E49675CC1046F">
    <w:name w:val="F3FD8067A0C54BD7A83E49675CC1046F"/>
  </w:style>
  <w:style w:type="paragraph" w:customStyle="1" w:styleId="0750BDE6FB62472A89736F7D3A6D3219">
    <w:name w:val="0750BDE6FB62472A89736F7D3A6D3219"/>
  </w:style>
  <w:style w:type="paragraph" w:customStyle="1" w:styleId="86FBAA09001B452CA3A62577F3407B1F">
    <w:name w:val="86FBAA09001B452CA3A62577F3407B1F"/>
  </w:style>
  <w:style w:type="paragraph" w:customStyle="1" w:styleId="A1007C0602784DBA92E9D0C9D91F66B7">
    <w:name w:val="A1007C0602784DBA92E9D0C9D91F66B7"/>
  </w:style>
  <w:style w:type="paragraph" w:customStyle="1" w:styleId="2E34C66F511F488C93ACA91CF8096A86">
    <w:name w:val="2E34C66F511F488C93ACA91CF8096A86"/>
  </w:style>
  <w:style w:type="paragraph" w:customStyle="1" w:styleId="78CD18467A7A41458A54963C17FC09B5">
    <w:name w:val="78CD18467A7A41458A54963C17FC09B5"/>
  </w:style>
  <w:style w:type="paragraph" w:customStyle="1" w:styleId="3A563AC042E14B2CBBF474C5472B52EB">
    <w:name w:val="3A563AC042E14B2CBBF474C5472B52EB"/>
  </w:style>
  <w:style w:type="paragraph" w:customStyle="1" w:styleId="3B3DF2A253504EF3840FA5EB56BFF650">
    <w:name w:val="3B3DF2A253504EF3840FA5EB56BFF650"/>
  </w:style>
  <w:style w:type="paragraph" w:customStyle="1" w:styleId="01E597DB07F649A3A8C461DBD187A576">
    <w:name w:val="01E597DB07F649A3A8C461DBD187A576"/>
  </w:style>
  <w:style w:type="paragraph" w:customStyle="1" w:styleId="1D563A599C1B47E6A00D63B30B53D48E">
    <w:name w:val="1D563A599C1B47E6A00D63B30B53D48E"/>
  </w:style>
  <w:style w:type="paragraph" w:customStyle="1" w:styleId="AE515055E1B440DD9611E4C24C2762D4">
    <w:name w:val="AE515055E1B440DD9611E4C24C2762D4"/>
  </w:style>
  <w:style w:type="paragraph" w:customStyle="1" w:styleId="B271D56EAB674074890321BA3D0B4369">
    <w:name w:val="B271D56EAB674074890321BA3D0B4369"/>
  </w:style>
  <w:style w:type="paragraph" w:customStyle="1" w:styleId="F5E00BCC739A4677B6F9AFD942FF7D55">
    <w:name w:val="F5E00BCC739A4677B6F9AFD942FF7D55"/>
  </w:style>
  <w:style w:type="paragraph" w:customStyle="1" w:styleId="8081CE8D47B14462A8EB7B4459F74619">
    <w:name w:val="8081CE8D47B14462A8EB7B4459F74619"/>
  </w:style>
  <w:style w:type="paragraph" w:customStyle="1" w:styleId="A21037E576F343BB9605FDC56213C914">
    <w:name w:val="A21037E576F343BB9605FDC56213C914"/>
  </w:style>
  <w:style w:type="paragraph" w:customStyle="1" w:styleId="4F96C8AF837C433ABA8A14F3D012988C">
    <w:name w:val="4F96C8AF837C433ABA8A14F3D012988C"/>
  </w:style>
  <w:style w:type="paragraph" w:customStyle="1" w:styleId="B662BCA7BD624A0BB1AE3C14A7DE825A">
    <w:name w:val="B662BCA7BD624A0BB1AE3C14A7DE825A"/>
  </w:style>
  <w:style w:type="paragraph" w:customStyle="1" w:styleId="64B9DDEC387248D28F79B7C995084B02">
    <w:name w:val="64B9DDEC387248D28F79B7C995084B02"/>
  </w:style>
  <w:style w:type="paragraph" w:customStyle="1" w:styleId="392CA62FE5BE48A7AB0E287FA50EFE2C">
    <w:name w:val="392CA62FE5BE48A7AB0E287FA50EFE2C"/>
  </w:style>
  <w:style w:type="paragraph" w:customStyle="1" w:styleId="3B433748F74547CEB9B40AB72B3BB1C8">
    <w:name w:val="3B433748F74547CEB9B40AB72B3BB1C8"/>
  </w:style>
  <w:style w:type="paragraph" w:customStyle="1" w:styleId="EBCEC28D90E6497581E1875DFE8EAFD6">
    <w:name w:val="EBCEC28D90E6497581E1875DFE8EAFD6"/>
  </w:style>
  <w:style w:type="paragraph" w:customStyle="1" w:styleId="7627A39C93C0457F8E9B1D324FD8146D">
    <w:name w:val="7627A39C93C0457F8E9B1D324FD8146D"/>
  </w:style>
  <w:style w:type="paragraph" w:customStyle="1" w:styleId="30E3E5A97182459AB9A2FA0801B28B09">
    <w:name w:val="30E3E5A97182459AB9A2FA0801B28B09"/>
  </w:style>
  <w:style w:type="paragraph" w:customStyle="1" w:styleId="39B7431F0E5E4B2BB281A7C39900BF30">
    <w:name w:val="39B7431F0E5E4B2BB281A7C39900BF30"/>
  </w:style>
  <w:style w:type="paragraph" w:customStyle="1" w:styleId="1F0623A825E144AFA39CE00D42CE7D4E">
    <w:name w:val="1F0623A825E144AFA39CE00D42CE7D4E"/>
  </w:style>
  <w:style w:type="paragraph" w:customStyle="1" w:styleId="CE5891D2E9C64980A6127C5959DF7E4A">
    <w:name w:val="CE5891D2E9C64980A6127C5959DF7E4A"/>
    <w:rsid w:val="007658CC"/>
  </w:style>
  <w:style w:type="paragraph" w:customStyle="1" w:styleId="A73F13BEDEEC4D41828E9582FEA2B481">
    <w:name w:val="A73F13BEDEEC4D41828E9582FEA2B481"/>
    <w:rsid w:val="007658CC"/>
  </w:style>
  <w:style w:type="paragraph" w:customStyle="1" w:styleId="F085E5B567D146A4AD574246C7B6C05E">
    <w:name w:val="F085E5B567D146A4AD574246C7B6C05E"/>
    <w:rsid w:val="007658CC"/>
  </w:style>
  <w:style w:type="paragraph" w:customStyle="1" w:styleId="9F4279A48BE644FA82B4592FA622EA57">
    <w:name w:val="9F4279A48BE644FA82B4592FA622EA57"/>
    <w:rsid w:val="002F2D54"/>
  </w:style>
  <w:style w:type="paragraph" w:customStyle="1" w:styleId="079A79A6EA1C484B9099D551524B2C5D">
    <w:name w:val="079A79A6EA1C484B9099D551524B2C5D"/>
    <w:rsid w:val="002F2D54"/>
  </w:style>
  <w:style w:type="paragraph" w:customStyle="1" w:styleId="CD1098B6A7594EEAB1A70542093EC21D">
    <w:name w:val="CD1098B6A7594EEAB1A70542093EC21D"/>
    <w:rsid w:val="002F2D54"/>
  </w:style>
  <w:style w:type="paragraph" w:customStyle="1" w:styleId="61D71F4E283A42CEB4CD77C3D4A4655F">
    <w:name w:val="61D71F4E283A42CEB4CD77C3D4A4655F"/>
    <w:rsid w:val="002F2D54"/>
  </w:style>
  <w:style w:type="paragraph" w:customStyle="1" w:styleId="FEC717D502B441139A96981BA4FC937A">
    <w:name w:val="FEC717D502B441139A96981BA4FC937A"/>
    <w:rsid w:val="002F2D54"/>
  </w:style>
  <w:style w:type="paragraph" w:customStyle="1" w:styleId="CAF67599910040E78F625F431F4ED9DE">
    <w:name w:val="CAF67599910040E78F625F431F4ED9DE"/>
    <w:rsid w:val="002F2D54"/>
  </w:style>
  <w:style w:type="paragraph" w:customStyle="1" w:styleId="09E9B977AE424686AF5B1582FF8F59EA">
    <w:name w:val="09E9B977AE424686AF5B1582FF8F59EA"/>
    <w:rsid w:val="002F2D54"/>
  </w:style>
  <w:style w:type="paragraph" w:customStyle="1" w:styleId="91B12205FD794468AE0F041962B2D3D4">
    <w:name w:val="91B12205FD794468AE0F041962B2D3D4"/>
    <w:rsid w:val="001E1263"/>
    <w:rPr>
      <w:kern w:val="2"/>
      <w14:ligatures w14:val="standardContextual"/>
    </w:rPr>
  </w:style>
  <w:style w:type="paragraph" w:customStyle="1" w:styleId="2374F4021FD444F8BB923446E7E8DE24">
    <w:name w:val="2374F4021FD444F8BB923446E7E8DE24"/>
    <w:rsid w:val="001E1263"/>
    <w:rPr>
      <w:kern w:val="2"/>
      <w14:ligatures w14:val="standardContextual"/>
    </w:rPr>
  </w:style>
  <w:style w:type="paragraph" w:customStyle="1" w:styleId="484D4D8E3FEB43DB904EA5CACA21E2BB">
    <w:name w:val="484D4D8E3FEB43DB904EA5CACA21E2BB"/>
    <w:rsid w:val="001E1263"/>
    <w:rPr>
      <w:kern w:val="2"/>
      <w14:ligatures w14:val="standardContextual"/>
    </w:rPr>
  </w:style>
  <w:style w:type="paragraph" w:customStyle="1" w:styleId="E6C979D35E7647B3947F532D0D94710C">
    <w:name w:val="E6C979D35E7647B3947F532D0D94710C"/>
    <w:rsid w:val="001E1263"/>
    <w:rPr>
      <w:kern w:val="2"/>
      <w14:ligatures w14:val="standardContextual"/>
    </w:rPr>
  </w:style>
  <w:style w:type="paragraph" w:customStyle="1" w:styleId="DF1ED4D227A54C6A9456FFFAED09D881">
    <w:name w:val="DF1ED4D227A54C6A9456FFFAED09D881"/>
    <w:rsid w:val="001E1263"/>
    <w:rPr>
      <w:kern w:val="2"/>
      <w14:ligatures w14:val="standardContextual"/>
    </w:rPr>
  </w:style>
  <w:style w:type="paragraph" w:customStyle="1" w:styleId="286800431ACC42E0BDA75D9F9DCCD651">
    <w:name w:val="286800431ACC42E0BDA75D9F9DCCD651"/>
    <w:rsid w:val="001E1263"/>
    <w:rPr>
      <w:kern w:val="2"/>
      <w14:ligatures w14:val="standardContextual"/>
    </w:rPr>
  </w:style>
  <w:style w:type="paragraph" w:customStyle="1" w:styleId="9EE49BFD7D2346C59900F6B51BBE402A">
    <w:name w:val="9EE49BFD7D2346C59900F6B51BBE402A"/>
    <w:rsid w:val="001E1263"/>
    <w:rPr>
      <w:kern w:val="2"/>
      <w14:ligatures w14:val="standardContextual"/>
    </w:rPr>
  </w:style>
  <w:style w:type="paragraph" w:customStyle="1" w:styleId="6EEC5FEE01C7473EB91D06BB1F38B963">
    <w:name w:val="6EEC5FEE01C7473EB91D06BB1F38B963"/>
    <w:rsid w:val="001E1263"/>
    <w:rPr>
      <w:kern w:val="2"/>
      <w14:ligatures w14:val="standardContextual"/>
    </w:rPr>
  </w:style>
  <w:style w:type="paragraph" w:customStyle="1" w:styleId="6791BE1F5B2A4327997A8359CF49F5AF">
    <w:name w:val="6791BE1F5B2A4327997A8359CF49F5AF"/>
    <w:rsid w:val="001E1263"/>
    <w:rPr>
      <w:kern w:val="2"/>
      <w14:ligatures w14:val="standardContextual"/>
    </w:rPr>
  </w:style>
  <w:style w:type="paragraph" w:customStyle="1" w:styleId="CD4B72D200194917B1BE6D5322131352">
    <w:name w:val="CD4B72D200194917B1BE6D5322131352"/>
    <w:rsid w:val="001E1263"/>
    <w:rPr>
      <w:kern w:val="2"/>
      <w14:ligatures w14:val="standardContextual"/>
    </w:rPr>
  </w:style>
  <w:style w:type="paragraph" w:customStyle="1" w:styleId="94071C91219E46A6B87345676184094F">
    <w:name w:val="94071C91219E46A6B87345676184094F"/>
    <w:rsid w:val="001E1263"/>
    <w:rPr>
      <w:kern w:val="2"/>
      <w14:ligatures w14:val="standardContextual"/>
    </w:rPr>
  </w:style>
  <w:style w:type="paragraph" w:customStyle="1" w:styleId="72E039E5B6AD4387BE790D9599451E34">
    <w:name w:val="72E039E5B6AD4387BE790D9599451E34"/>
    <w:rsid w:val="001E1263"/>
    <w:rPr>
      <w:kern w:val="2"/>
      <w14:ligatures w14:val="standardContextual"/>
    </w:rPr>
  </w:style>
  <w:style w:type="paragraph" w:customStyle="1" w:styleId="D5574BA185E64C56B77ACA29F6630E71">
    <w:name w:val="D5574BA185E64C56B77ACA29F6630E71"/>
    <w:rsid w:val="001E1263"/>
    <w:rPr>
      <w:kern w:val="2"/>
      <w14:ligatures w14:val="standardContextual"/>
    </w:rPr>
  </w:style>
  <w:style w:type="paragraph" w:customStyle="1" w:styleId="F50D59CA766248648074BDDF1C2C6AD4">
    <w:name w:val="F50D59CA766248648074BDDF1C2C6AD4"/>
    <w:rsid w:val="001E1263"/>
    <w:rPr>
      <w:kern w:val="2"/>
      <w14:ligatures w14:val="standardContextual"/>
    </w:rPr>
  </w:style>
  <w:style w:type="paragraph" w:customStyle="1" w:styleId="0092037971AA4D039DB4CFBB98CC8BF7">
    <w:name w:val="0092037971AA4D039DB4CFBB98CC8BF7"/>
    <w:rsid w:val="001E1263"/>
    <w:rPr>
      <w:kern w:val="2"/>
      <w14:ligatures w14:val="standardContextual"/>
    </w:rPr>
  </w:style>
  <w:style w:type="paragraph" w:customStyle="1" w:styleId="A69EF5D352E94C8FB7DAE5409B809F50">
    <w:name w:val="A69EF5D352E94C8FB7DAE5409B809F50"/>
    <w:rsid w:val="001E1263"/>
    <w:rPr>
      <w:kern w:val="2"/>
      <w14:ligatures w14:val="standardContextual"/>
    </w:rPr>
  </w:style>
  <w:style w:type="paragraph" w:customStyle="1" w:styleId="A6FF2F07F8444CECA3418858A105747A">
    <w:name w:val="A6FF2F07F8444CECA3418858A105747A"/>
    <w:rsid w:val="001E126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{česky}</Abstract>
  <CompanyAddress/>
  <CompanyPhone/>
  <CompanyFax/>
  <CompanyEmail/>
</CoverPageProperties>
</file>

<file path=customXml/item2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Title>{Title}</Title>
  <Studijní_obor>{Pracoviště – smazat řádek, pokud se neuvádí}</Studijní_obor>
  <Katedra>{Katedra}</Katedra>
  <Děkan_fakulty>{Děkan fakulty}</Děkan_fakulty>
  <Vedoucí_ústavu>{Vedoucí katedry}</Vedoucí_ústavu>
  <Abstract>{Abstract}</Abstract>
  <Keywords>{Keywords}</Keywords>
  <Poděkování>{Poděkování}</Poděkování>
  <Osobní_číslo/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um_zadání type="DATE">{Datum zadání}</Datum_zadání>
  <Datum_prohlášení type="DATE">{Datum prohlášení}</Datum_prohlášení>
  <Termín_odevzdání type="DATE">{Termín odevzdání}</Termín_odevzdání>
  <UserDefined_Pic type="PIC"/>
  <UserDefined_RichText type="RT"/>
  <UserDefined_Checkbox type="CHK"/>
</EnhancedDocProps>
</file>

<file path=customXml/item3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5F2463-C7BC-4097-983F-068B7F02C9C6}">
  <ds:schemaRefs>
    <ds:schemaRef ds:uri="http://TheAnchorage/EDP_UserDefined_PsuedoProperties"/>
  </ds:schemaRefs>
</ds:datastoreItem>
</file>

<file path=customXml/itemProps3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customXml/itemProps4.xml><?xml version="1.0" encoding="utf-8"?>
<ds:datastoreItem xmlns:ds="http://schemas.openxmlformats.org/officeDocument/2006/customXml" ds:itemID="{3A5A8B43-A252-4764-97F2-70965A0BE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Sablona_BP_FS_TUL_CZ.dotx</Template>
  <TotalTime>1</TotalTime>
  <Pages>19</Pages>
  <Words>618</Words>
  <Characters>5190</Characters>
  <Application>Microsoft Office Word</Application>
  <DocSecurity>0</DocSecurity>
  <Lines>43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{Název}</vt:lpstr>
    </vt:vector>
  </TitlesOfParts>
  <Manager>{Vedoucí}</Manager>
  <Company>Technická univerzita v Liberci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{Název}</dc:title>
  <dc:subject>{Studijní programN027}</dc:subject>
  <dc:creator>Autor</dc:creator>
  <cp:keywords>{Klíčová slova}</cp:keywords>
  <dc:description>{Osobní číslo}</dc:description>
  <cp:lastModifiedBy>Iva Nováková</cp:lastModifiedBy>
  <cp:revision>2</cp:revision>
  <cp:lastPrinted>2023-02-26T20:09:00Z</cp:lastPrinted>
  <dcterms:created xsi:type="dcterms:W3CDTF">2024-09-20T06:10:00Z</dcterms:created>
  <dcterms:modified xsi:type="dcterms:W3CDTF">2024-09-20T06:10:00Z</dcterms:modified>
  <cp:category>Diplomová práce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  <property fmtid="{D5CDD505-2E9C-101B-9397-08002B2CF9AE}" pid="3" name="GrammarlyDocumentId">
    <vt:lpwstr>c5497e7e140ae32cf42f5ce83c1b2ab01cb5fb9733965dc8f8ac4f486d7530b2</vt:lpwstr>
  </property>
</Properties>
</file>